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68C54" w14:textId="7AD206FC" w:rsidR="00BD16DE" w:rsidRPr="00BD16DE" w:rsidRDefault="00BD16DE" w:rsidP="255652F5">
      <w:pPr>
        <w:pStyle w:val="berschrift1"/>
        <w:rPr>
          <w:sz w:val="20"/>
          <w:szCs w:val="20"/>
        </w:rPr>
      </w:pPr>
      <w:r>
        <w:t xml:space="preserve">So findest du </w:t>
      </w:r>
      <w:r w:rsidR="009471C0">
        <w:t>Spender</w:t>
      </w:r>
      <w:r>
        <w:t>*innen für den Spendenlauf! 🏃</w:t>
      </w:r>
    </w:p>
    <w:p w14:paraId="1CDBF17F" w14:textId="35B8A173" w:rsidR="00BD16DE" w:rsidRPr="00BD16DE" w:rsidRDefault="00BD16DE" w:rsidP="255652F5">
      <w:pPr>
        <w:jc w:val="center"/>
        <w:rPr>
          <w:b/>
          <w:bCs/>
          <w:sz w:val="20"/>
          <w:szCs w:val="20"/>
        </w:rPr>
      </w:pPr>
      <w:r w:rsidRPr="255652F5">
        <w:rPr>
          <w:b/>
          <w:bCs/>
          <w:sz w:val="20"/>
          <w:szCs w:val="20"/>
        </w:rPr>
        <w:t>Handout für Schüler*innen</w:t>
      </w:r>
    </w:p>
    <w:p w14:paraId="71DE10EC" w14:textId="3524B2C5" w:rsidR="00BD16DE" w:rsidRPr="00BD16DE" w:rsidRDefault="00BD16DE" w:rsidP="00BD16DE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Auf diesem Handout findest du Unterstützung bei der Suche nach Spender*innen. Nur Mut! </w:t>
      </w:r>
      <w:r w:rsidRPr="00BD16DE">
        <w:rPr>
          <w:b/>
          <w:bCs/>
          <w:sz w:val="20"/>
          <w:szCs w:val="20"/>
        </w:rPr>
        <w:t>Jede Runde zählt. Jede Spende wirkt. Danke für deinen Einsatz!</w:t>
      </w:r>
    </w:p>
    <w:p w14:paraId="1DDE08B5" w14:textId="109BA2D6" w:rsidR="00BD16DE" w:rsidRPr="00BD16DE" w:rsidRDefault="00BD16DE" w:rsidP="00BD16DE">
      <w:pPr>
        <w:rPr>
          <w:sz w:val="20"/>
          <w:szCs w:val="20"/>
        </w:rPr>
      </w:pPr>
      <w:r w:rsidRPr="255652F5">
        <w:rPr>
          <w:b/>
          <w:bCs/>
          <w:sz w:val="20"/>
          <w:szCs w:val="20"/>
        </w:rPr>
        <w:t>1. Frag Menschen, die du kennst.</w:t>
      </w:r>
      <w:r>
        <w:br/>
      </w:r>
      <w:r w:rsidRPr="255652F5">
        <w:rPr>
          <w:sz w:val="20"/>
          <w:szCs w:val="20"/>
        </w:rPr>
        <w:t>Zum Beispiel Eltern, Großeltern, Verwandte, Nachbar*innen, Freund*innen der Familie oder Unternehmen in deiner Umgebung.</w:t>
      </w:r>
    </w:p>
    <w:p w14:paraId="6A00D381" w14:textId="165740E1" w:rsidR="00BD16DE" w:rsidRPr="00BD16DE" w:rsidRDefault="00BD16DE" w:rsidP="00BD16DE">
      <w:pPr>
        <w:rPr>
          <w:sz w:val="20"/>
          <w:szCs w:val="20"/>
        </w:rPr>
      </w:pPr>
      <w:r w:rsidRPr="255652F5">
        <w:rPr>
          <w:b/>
          <w:bCs/>
          <w:sz w:val="20"/>
          <w:szCs w:val="20"/>
        </w:rPr>
        <w:t>2. Erkläre kurz, worum es geht.</w:t>
      </w:r>
      <w:r>
        <w:br/>
      </w:r>
      <w:r w:rsidRPr="255652F5">
        <w:rPr>
          <w:sz w:val="20"/>
          <w:szCs w:val="20"/>
        </w:rPr>
        <w:t>„Ich nehme am Spendenlauf unserer Schule teil. 50% der Spende geht an die Schule, 50% an die gemeinnützige Stiftung Bildung. Möchtest du mich mit einer Spende unterstützen?“</w:t>
      </w:r>
    </w:p>
    <w:p w14:paraId="3CBEEE34" w14:textId="77777777" w:rsidR="00BD16DE" w:rsidRPr="00BD16DE" w:rsidRDefault="00BD16DE" w:rsidP="00BD16DE">
      <w:pPr>
        <w:rPr>
          <w:sz w:val="20"/>
          <w:szCs w:val="20"/>
        </w:rPr>
      </w:pPr>
      <w:r w:rsidRPr="255652F5">
        <w:rPr>
          <w:b/>
          <w:bCs/>
          <w:sz w:val="20"/>
          <w:szCs w:val="20"/>
        </w:rPr>
        <w:t>3. Vereinbart eine Spende.</w:t>
      </w:r>
      <w:r>
        <w:br/>
      </w:r>
      <w:r w:rsidRPr="255652F5">
        <w:rPr>
          <w:sz w:val="20"/>
          <w:szCs w:val="20"/>
        </w:rPr>
        <w:t>Zum Beispiel einen Betrag pro Runde/Kilometer oder einen festen Betrag.</w:t>
      </w:r>
    </w:p>
    <w:p w14:paraId="3CAD7D73" w14:textId="120DEDDC" w:rsidR="00BD16DE" w:rsidRPr="00BD16DE" w:rsidRDefault="00BD16DE" w:rsidP="00BD16DE">
      <w:pPr>
        <w:rPr>
          <w:sz w:val="20"/>
          <w:szCs w:val="20"/>
        </w:rPr>
      </w:pPr>
      <w:r w:rsidRPr="255652F5">
        <w:rPr>
          <w:b/>
          <w:bCs/>
          <w:sz w:val="20"/>
          <w:szCs w:val="20"/>
        </w:rPr>
        <w:t>4. Nach dem Lauf.</w:t>
      </w:r>
      <w:r>
        <w:br/>
      </w:r>
      <w:r w:rsidRPr="255652F5">
        <w:rPr>
          <w:sz w:val="20"/>
          <w:szCs w:val="20"/>
        </w:rPr>
        <w:t xml:space="preserve">Sammle die zugesagten Spenden ein und gib sie bis </w:t>
      </w:r>
      <w:r w:rsidRPr="255652F5">
        <w:rPr>
          <w:b/>
          <w:bCs/>
          <w:sz w:val="20"/>
          <w:szCs w:val="20"/>
          <w:highlight w:val="yellow"/>
        </w:rPr>
        <w:t>[Datum]</w:t>
      </w:r>
      <w:r w:rsidRPr="255652F5">
        <w:rPr>
          <w:sz w:val="20"/>
          <w:szCs w:val="20"/>
        </w:rPr>
        <w:t xml:space="preserve"> in der Schule ab.</w:t>
      </w:r>
    </w:p>
    <w:p w14:paraId="66B27A6B" w14:textId="77777777" w:rsidR="00BD16DE" w:rsidRPr="00BD16DE" w:rsidRDefault="00BD16DE" w:rsidP="00BD16DE">
      <w:pPr>
        <w:pStyle w:val="berschrift2"/>
        <w:rPr>
          <w:sz w:val="20"/>
          <w:szCs w:val="20"/>
        </w:rPr>
      </w:pPr>
      <w:r w:rsidRPr="00BD16DE">
        <w:rPr>
          <w:sz w:val="20"/>
          <w:szCs w:val="20"/>
        </w:rPr>
        <w:t>Darum lohnt sich eine Spende für unsere Schule</w:t>
      </w:r>
    </w:p>
    <w:p w14:paraId="2DEF730E" w14:textId="5E012B70" w:rsidR="00BD16DE" w:rsidRPr="00BD16DE" w:rsidRDefault="00BD16DE" w:rsidP="00BD16DE">
      <w:pPr>
        <w:ind w:left="708"/>
        <w:rPr>
          <w:sz w:val="20"/>
          <w:szCs w:val="20"/>
        </w:rPr>
      </w:pPr>
      <w:r w:rsidRPr="00BD16DE">
        <w:rPr>
          <w:b/>
          <w:bCs/>
          <w:sz w:val="20"/>
          <w:szCs w:val="20"/>
        </w:rPr>
        <w:t>1.</w:t>
      </w:r>
      <w:r w:rsidRPr="00BD16DE">
        <w:rPr>
          <w:sz w:val="20"/>
          <w:szCs w:val="20"/>
        </w:rPr>
        <w:t xml:space="preserve"> Die Spenden finanzieren </w:t>
      </w:r>
      <w:r w:rsidRPr="00BD16DE">
        <w:rPr>
          <w:b/>
          <w:bCs/>
          <w:sz w:val="20"/>
          <w:szCs w:val="20"/>
          <w:highlight w:val="yellow"/>
        </w:rPr>
        <w:t>[Projekt der Schule]</w:t>
      </w:r>
      <w:r w:rsidRPr="00BD16DE">
        <w:rPr>
          <w:sz w:val="20"/>
          <w:szCs w:val="20"/>
        </w:rPr>
        <w:t xml:space="preserve"> und kommen allen Schüler</w:t>
      </w:r>
      <w:r w:rsidR="0002250D">
        <w:rPr>
          <w:sz w:val="20"/>
          <w:szCs w:val="20"/>
        </w:rPr>
        <w:t>*</w:t>
      </w:r>
      <w:r w:rsidRPr="00BD16DE">
        <w:rPr>
          <w:sz w:val="20"/>
          <w:szCs w:val="20"/>
        </w:rPr>
        <w:t>innen zugute.</w:t>
      </w:r>
    </w:p>
    <w:p w14:paraId="561D9955" w14:textId="77777777" w:rsidR="00BD16DE" w:rsidRPr="00BD16DE" w:rsidRDefault="00BD16DE" w:rsidP="00BD16DE">
      <w:pPr>
        <w:ind w:left="708"/>
        <w:rPr>
          <w:sz w:val="20"/>
          <w:szCs w:val="20"/>
        </w:rPr>
      </w:pPr>
      <w:r w:rsidRPr="255652F5">
        <w:rPr>
          <w:b/>
          <w:bCs/>
          <w:sz w:val="20"/>
          <w:szCs w:val="20"/>
        </w:rPr>
        <w:t>2.</w:t>
      </w:r>
      <w:r w:rsidRPr="255652F5">
        <w:rPr>
          <w:sz w:val="20"/>
          <w:szCs w:val="20"/>
        </w:rPr>
        <w:t xml:space="preserve"> Gemeinsam können wir Dinge ermöglichen, für die sonst oft kein Geld da ist.</w:t>
      </w:r>
    </w:p>
    <w:p w14:paraId="5C9C9284" w14:textId="621F9499" w:rsidR="00BD16DE" w:rsidRPr="00BD16DE" w:rsidRDefault="00BD16DE" w:rsidP="00BD16DE">
      <w:pPr>
        <w:ind w:left="708"/>
        <w:rPr>
          <w:sz w:val="20"/>
          <w:szCs w:val="20"/>
        </w:rPr>
      </w:pPr>
      <w:r w:rsidRPr="00BD16DE">
        <w:rPr>
          <w:b/>
          <w:bCs/>
          <w:sz w:val="20"/>
          <w:szCs w:val="20"/>
        </w:rPr>
        <w:t>3.</w:t>
      </w:r>
      <w:r w:rsidRPr="00BD16DE">
        <w:rPr>
          <w:sz w:val="20"/>
          <w:szCs w:val="20"/>
        </w:rPr>
        <w:t xml:space="preserve"> Jede Spende macht unsere Schule ein Stück besser.</w:t>
      </w:r>
    </w:p>
    <w:p w14:paraId="7DADBD06" w14:textId="77777777" w:rsidR="00BD16DE" w:rsidRPr="00BD16DE" w:rsidRDefault="00BD16DE" w:rsidP="00BD16DE">
      <w:pPr>
        <w:pStyle w:val="berschrift2"/>
        <w:rPr>
          <w:sz w:val="20"/>
          <w:szCs w:val="20"/>
        </w:rPr>
      </w:pPr>
      <w:r w:rsidRPr="00BD16DE">
        <w:rPr>
          <w:sz w:val="20"/>
          <w:szCs w:val="20"/>
        </w:rPr>
        <w:t>Darum lohnt sich eine Spende für die Stiftung Bildung</w:t>
      </w:r>
    </w:p>
    <w:p w14:paraId="71BD711C" w14:textId="77777777" w:rsidR="00BD16DE" w:rsidRPr="00BD16DE" w:rsidRDefault="00BD16DE" w:rsidP="00BD16DE">
      <w:pPr>
        <w:ind w:left="708"/>
        <w:rPr>
          <w:sz w:val="20"/>
          <w:szCs w:val="20"/>
        </w:rPr>
      </w:pPr>
      <w:r w:rsidRPr="00BD16DE">
        <w:rPr>
          <w:b/>
          <w:bCs/>
          <w:sz w:val="20"/>
          <w:szCs w:val="20"/>
        </w:rPr>
        <w:t>1.</w:t>
      </w:r>
      <w:r w:rsidRPr="00BD16DE">
        <w:rPr>
          <w:sz w:val="20"/>
          <w:szCs w:val="20"/>
        </w:rPr>
        <w:t xml:space="preserve"> Die Stiftung stärkt Fördervereine und unterstützt Schulen und Kitas in ganz Deutschland.</w:t>
      </w:r>
    </w:p>
    <w:p w14:paraId="0BA93D34" w14:textId="77777777" w:rsidR="00BD16DE" w:rsidRPr="00BD16DE" w:rsidRDefault="00BD16DE" w:rsidP="00BD16DE">
      <w:pPr>
        <w:ind w:left="708"/>
        <w:rPr>
          <w:sz w:val="20"/>
          <w:szCs w:val="20"/>
        </w:rPr>
      </w:pPr>
      <w:r w:rsidRPr="00BD16DE">
        <w:rPr>
          <w:b/>
          <w:bCs/>
          <w:sz w:val="20"/>
          <w:szCs w:val="20"/>
        </w:rPr>
        <w:t>2.</w:t>
      </w:r>
      <w:r w:rsidRPr="00BD16DE">
        <w:rPr>
          <w:sz w:val="20"/>
          <w:szCs w:val="20"/>
        </w:rPr>
        <w:t xml:space="preserve"> Sie ermöglicht Projekte für mehr Bildungschancen und Teilhabe.</w:t>
      </w:r>
    </w:p>
    <w:p w14:paraId="25F00C05" w14:textId="16F7B8F0" w:rsidR="003D60A5" w:rsidRPr="00057701" w:rsidRDefault="00BD16DE" w:rsidP="255652F5">
      <w:pPr>
        <w:ind w:left="708"/>
        <w:rPr>
          <w:sz w:val="20"/>
          <w:szCs w:val="20"/>
        </w:rPr>
      </w:pPr>
      <w:r w:rsidRPr="255652F5">
        <w:rPr>
          <w:b/>
          <w:bCs/>
          <w:sz w:val="20"/>
          <w:szCs w:val="20"/>
        </w:rPr>
        <w:t>3.</w:t>
      </w:r>
      <w:r w:rsidRPr="255652F5">
        <w:rPr>
          <w:sz w:val="20"/>
          <w:szCs w:val="20"/>
        </w:rPr>
        <w:t xml:space="preserve"> So hilft dein Einsatz nicht nur deiner Schule, sondern auch vielen anderen Kindern und Jugendlichen.</w:t>
      </w:r>
    </w:p>
    <w:sectPr w:rsidR="003D60A5" w:rsidRPr="00057701" w:rsidSect="007F73A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722" w:right="1361" w:bottom="567" w:left="1361" w:header="294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C4A98" w14:textId="77777777" w:rsidR="00C76F37" w:rsidRDefault="00C76F37" w:rsidP="00881E07">
      <w:pPr>
        <w:spacing w:after="0" w:line="240" w:lineRule="auto"/>
      </w:pPr>
      <w:r>
        <w:separator/>
      </w:r>
    </w:p>
  </w:endnote>
  <w:endnote w:type="continuationSeparator" w:id="0">
    <w:p w14:paraId="4C176EFE" w14:textId="77777777" w:rsidR="00C76F37" w:rsidRDefault="00C76F37" w:rsidP="00881E07">
      <w:pPr>
        <w:spacing w:after="0" w:line="240" w:lineRule="auto"/>
      </w:pPr>
      <w:r>
        <w:continuationSeparator/>
      </w:r>
    </w:p>
  </w:endnote>
  <w:endnote w:type="continuationNotice" w:id="1">
    <w:p w14:paraId="2712D3C7" w14:textId="77777777" w:rsidR="00C76F37" w:rsidRDefault="00C76F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LucidaSansUnicod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15202117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437324118"/>
          <w:docPartObj>
            <w:docPartGallery w:val="Page Numbers (Top of Page)"/>
            <w:docPartUnique/>
          </w:docPartObj>
        </w:sdtPr>
        <w:sdtEndPr/>
        <w:sdtContent>
          <w:p w14:paraId="04CCEDFA" w14:textId="77777777" w:rsidR="003D60A5" w:rsidRPr="003D60A5" w:rsidRDefault="003D60A5" w:rsidP="007F73A0">
            <w:pPr>
              <w:pStyle w:val="Fuzeile"/>
              <w:ind w:left="5088" w:firstLine="2700"/>
              <w:rPr>
                <w:sz w:val="20"/>
                <w:szCs w:val="20"/>
              </w:rPr>
            </w:pPr>
            <w:r w:rsidRPr="003D60A5">
              <w:rPr>
                <w:sz w:val="20"/>
                <w:szCs w:val="20"/>
              </w:rPr>
              <w:t xml:space="preserve">Seite </w:t>
            </w:r>
            <w:r w:rsidRPr="003D60A5">
              <w:rPr>
                <w:sz w:val="20"/>
                <w:szCs w:val="20"/>
              </w:rPr>
              <w:fldChar w:fldCharType="begin"/>
            </w:r>
            <w:r w:rsidRPr="003D60A5">
              <w:rPr>
                <w:sz w:val="20"/>
                <w:szCs w:val="20"/>
              </w:rPr>
              <w:instrText>PAGE</w:instrText>
            </w:r>
            <w:r w:rsidRPr="003D60A5">
              <w:rPr>
                <w:sz w:val="20"/>
                <w:szCs w:val="20"/>
              </w:rPr>
              <w:fldChar w:fldCharType="separate"/>
            </w:r>
            <w:r w:rsidRPr="003D60A5">
              <w:rPr>
                <w:sz w:val="20"/>
                <w:szCs w:val="20"/>
              </w:rPr>
              <w:t>2</w:t>
            </w:r>
            <w:r w:rsidRPr="003D60A5">
              <w:rPr>
                <w:sz w:val="20"/>
                <w:szCs w:val="20"/>
              </w:rPr>
              <w:fldChar w:fldCharType="end"/>
            </w:r>
            <w:r w:rsidRPr="003D60A5">
              <w:rPr>
                <w:sz w:val="20"/>
                <w:szCs w:val="20"/>
              </w:rPr>
              <w:t xml:space="preserve"> von </w:t>
            </w:r>
            <w:r w:rsidRPr="003D60A5">
              <w:rPr>
                <w:sz w:val="20"/>
                <w:szCs w:val="20"/>
              </w:rPr>
              <w:fldChar w:fldCharType="begin"/>
            </w:r>
            <w:r w:rsidRPr="003D60A5">
              <w:rPr>
                <w:sz w:val="20"/>
                <w:szCs w:val="20"/>
              </w:rPr>
              <w:instrText>NUMPAGES</w:instrText>
            </w:r>
            <w:r w:rsidRPr="003D60A5">
              <w:rPr>
                <w:sz w:val="20"/>
                <w:szCs w:val="20"/>
              </w:rPr>
              <w:fldChar w:fldCharType="separate"/>
            </w:r>
            <w:r w:rsidRPr="003D60A5">
              <w:rPr>
                <w:sz w:val="20"/>
                <w:szCs w:val="20"/>
              </w:rPr>
              <w:t>2</w:t>
            </w:r>
            <w:r w:rsidRPr="003D60A5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ucida Sans" w:hAnsi="Lucida Sans" w:cstheme="minorBidi"/>
        <w:color w:val="auto"/>
        <w:w w:val="100"/>
        <w:sz w:val="20"/>
        <w:szCs w:val="20"/>
      </w:rPr>
      <w:id w:val="1668057192"/>
      <w:docPartObj>
        <w:docPartGallery w:val="Page Numbers (Bottom of Page)"/>
        <w:docPartUnique/>
      </w:docPartObj>
    </w:sdtPr>
    <w:sdtEndPr/>
    <w:sdtContent>
      <w:sdt>
        <w:sdtPr>
          <w:rPr>
            <w:rFonts w:ascii="Lucida Sans" w:hAnsi="Lucida Sans" w:cstheme="minorBidi"/>
            <w:color w:val="auto"/>
            <w:w w:val="100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E8DB08" w14:textId="77777777" w:rsidR="00786314" w:rsidRPr="00DE0F7F" w:rsidRDefault="00786314" w:rsidP="00786314">
            <w:pPr>
              <w:pStyle w:val="5Fuzeile"/>
              <w:spacing w:line="360" w:lineRule="auto"/>
              <w:ind w:left="-709"/>
              <w:jc w:val="both"/>
              <w:rPr>
                <w:rFonts w:ascii="Lucida Sans" w:hAnsi="Lucida Sans" w:cs="Lucida Sans Unicode"/>
                <w:color w:val="808080"/>
              </w:rPr>
            </w:pPr>
            <w:r w:rsidRPr="00DA52D1">
              <w:rPr>
                <w:rFonts w:ascii="Lucida Sans" w:hAnsi="Lucida Sans"/>
                <w:noProof/>
                <w:lang w:eastAsia="de-DE"/>
              </w:rPr>
              <w:drawing>
                <wp:anchor distT="0" distB="0" distL="114300" distR="114300" simplePos="0" relativeHeight="251658244" behindDoc="1" locked="0" layoutInCell="1" allowOverlap="1" wp14:anchorId="12EF3A9E" wp14:editId="7EA87019">
                  <wp:simplePos x="0" y="0"/>
                  <wp:positionH relativeFrom="column">
                    <wp:posOffset>5794647</wp:posOffset>
                  </wp:positionH>
                  <wp:positionV relativeFrom="paragraph">
                    <wp:posOffset>-3810</wp:posOffset>
                  </wp:positionV>
                  <wp:extent cx="488509" cy="729343"/>
                  <wp:effectExtent l="0" t="0" r="6985" b="0"/>
                  <wp:wrapTight wrapText="bothSides">
                    <wp:wrapPolygon edited="0">
                      <wp:start x="0" y="0"/>
                      <wp:lineTo x="0" y="20885"/>
                      <wp:lineTo x="21066" y="20885"/>
                      <wp:lineTo x="21066" y="0"/>
                      <wp:lineTo x="0" y="0"/>
                    </wp:wrapPolygon>
                  </wp:wrapTight>
                  <wp:docPr id="1292796064" name="Grafik 1924958848" descr="C:\Users\JulianeSchulzki\Stiftung Bildung\Stiftung Bildung - Dokumente\2. Fundraising\2.1. Kontaktmanagement\2.1.2. Spenden- und Dankesbriefe\2.1.2.5. Mosaico\DZI Logo\DZI_Spendensiegel_201x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ulianeSchulzki\Stiftung Bildung\Stiftung Bildung - Dokumente\2. Fundraising\2.1. Kontaktmanagement\2.1.2. Spenden- und Dankesbriefe\2.1.2.5. Mosaico\DZI Logo\DZI_Spendensiegel_201x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509" cy="729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Rechtsfähige Stiftung des bürgerlichen Rechts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009999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Stiftungsaufsicht Berlin 3416/1005/2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Steuerbegünstigte Körperschaft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Finanzamt für Körperschaften I 27/641/02475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009999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Vorstand: Vera-Maria Buttermann, Katja Hintze (Vorstandsvorsitzende*r), Andreas Kessel, Rainald Manthe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Spendenkonto GLS Bank: IBAN DE43430609671143928901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Konto für Zustiftungen IBAN: DE16430609671143928902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</w:t>
            </w:r>
            <w:r>
              <w:rPr>
                <w:rFonts w:ascii="Lucida Sans" w:hAnsi="Lucida Sans" w:cs="Lucida Sans Unicode"/>
                <w:color w:val="808080"/>
              </w:rPr>
              <w:t xml:space="preserve">BIC: GENODEM1GLS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>
              <w:rPr>
                <w:rFonts w:ascii="Lucida Sans" w:hAnsi="Lucida Sans" w:cs="Lucida Sans Unicode"/>
                <w:color w:val="808080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Transparenzregister-Nr. 7700008380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Am Festungsgraben 1, 10117 Berlin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009999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>Tel</w:t>
            </w:r>
            <w:r>
              <w:rPr>
                <w:rFonts w:ascii="Lucida Sans" w:hAnsi="Lucida Sans" w:cs="Lucida Sans Unicode"/>
                <w:color w:val="808080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+493080962701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Fax</w:t>
            </w:r>
            <w:r>
              <w:rPr>
                <w:rFonts w:ascii="Lucida Sans" w:hAnsi="Lucida Sans" w:cs="Lucida Sans Unicode"/>
                <w:color w:val="808080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+493080962702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info@stiftungbildung.org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smallCaps/>
                <w:color w:val="808080"/>
              </w:rPr>
              <w:t xml:space="preserve"> 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www.stiftungbildung.org </w:t>
            </w:r>
            <w:r w:rsidRPr="00DA52D1">
              <w:rPr>
                <w:rFonts w:ascii="Arial" w:hAnsi="Arial" w:cs="Arial"/>
                <w:color w:val="009999"/>
              </w:rPr>
              <w:t>●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 Mitgliedschaften: BBE, </w:t>
            </w:r>
            <w:r>
              <w:rPr>
                <w:rFonts w:ascii="Lucida Sans" w:hAnsi="Lucida Sans" w:cs="Lucida Sans Unicode"/>
                <w:color w:val="808080"/>
              </w:rPr>
              <w:t>BVDS</w:t>
            </w:r>
            <w:r w:rsidRPr="00DA52D1">
              <w:rPr>
                <w:rFonts w:ascii="Lucida Sans" w:hAnsi="Lucida Sans" w:cs="Lucida Sans Unicode"/>
                <w:color w:val="808080"/>
              </w:rPr>
              <w:t xml:space="preserve">, </w:t>
            </w:r>
            <w:r>
              <w:rPr>
                <w:rFonts w:ascii="Lucida Sans" w:hAnsi="Lucida Sans" w:cs="Lucida Sans Unicode"/>
                <w:color w:val="808080"/>
              </w:rPr>
              <w:t>DFRV</w:t>
            </w:r>
            <w:r w:rsidRPr="00DA52D1">
              <w:rPr>
                <w:rFonts w:ascii="Lucida Sans" w:hAnsi="Lucida Sans" w:cs="Lucida Sans Unicode"/>
                <w:color w:val="808080"/>
              </w:rPr>
              <w:t>, Initiative „Mein Erbe tut Gutes“, Paritätischer Wohlfahrtsverband Berlin</w:t>
            </w:r>
            <w:r w:rsidRPr="00DA52D1">
              <w:rPr>
                <w:rFonts w:ascii="Lucida Sans" w:hAnsi="Lucida Sans" w:cs="Lucida Sans Unicode"/>
                <w:noProof/>
                <w:color w:val="808080"/>
                <w:lang w:eastAsia="de-DE"/>
              </w:rPr>
              <w:t xml:space="preserve">  </w:t>
            </w:r>
          </w:p>
          <w:p w14:paraId="6027B299" w14:textId="77777777" w:rsidR="00DE0F7F" w:rsidRPr="00DE0F7F" w:rsidRDefault="00DE0F7F">
            <w:pPr>
              <w:pStyle w:val="Fuzeile"/>
              <w:jc w:val="right"/>
              <w:rPr>
                <w:sz w:val="20"/>
                <w:szCs w:val="20"/>
              </w:rPr>
            </w:pPr>
            <w:r w:rsidRPr="00DE0F7F">
              <w:rPr>
                <w:sz w:val="20"/>
                <w:szCs w:val="20"/>
              </w:rPr>
              <w:t xml:space="preserve">Seite </w:t>
            </w:r>
            <w:r w:rsidRPr="00DE0F7F">
              <w:rPr>
                <w:sz w:val="20"/>
                <w:szCs w:val="20"/>
              </w:rPr>
              <w:fldChar w:fldCharType="begin"/>
            </w:r>
            <w:r w:rsidRPr="00DE0F7F">
              <w:rPr>
                <w:sz w:val="20"/>
                <w:szCs w:val="20"/>
              </w:rPr>
              <w:instrText>PAGE</w:instrText>
            </w:r>
            <w:r w:rsidRPr="00DE0F7F">
              <w:rPr>
                <w:sz w:val="20"/>
                <w:szCs w:val="20"/>
              </w:rPr>
              <w:fldChar w:fldCharType="separate"/>
            </w:r>
            <w:r w:rsidRPr="00DE0F7F">
              <w:rPr>
                <w:sz w:val="20"/>
                <w:szCs w:val="20"/>
              </w:rPr>
              <w:t>2</w:t>
            </w:r>
            <w:r w:rsidRPr="00DE0F7F">
              <w:rPr>
                <w:sz w:val="20"/>
                <w:szCs w:val="20"/>
              </w:rPr>
              <w:fldChar w:fldCharType="end"/>
            </w:r>
            <w:r w:rsidRPr="00DE0F7F">
              <w:rPr>
                <w:sz w:val="20"/>
                <w:szCs w:val="20"/>
              </w:rPr>
              <w:t xml:space="preserve"> von </w:t>
            </w:r>
            <w:r w:rsidRPr="00DE0F7F">
              <w:rPr>
                <w:sz w:val="20"/>
                <w:szCs w:val="20"/>
              </w:rPr>
              <w:fldChar w:fldCharType="begin"/>
            </w:r>
            <w:r w:rsidRPr="00DE0F7F">
              <w:rPr>
                <w:sz w:val="20"/>
                <w:szCs w:val="20"/>
              </w:rPr>
              <w:instrText>NUMPAGES</w:instrText>
            </w:r>
            <w:r w:rsidRPr="00DE0F7F">
              <w:rPr>
                <w:sz w:val="20"/>
                <w:szCs w:val="20"/>
              </w:rPr>
              <w:fldChar w:fldCharType="separate"/>
            </w:r>
            <w:r w:rsidRPr="00DE0F7F">
              <w:rPr>
                <w:sz w:val="20"/>
                <w:szCs w:val="20"/>
              </w:rPr>
              <w:t>2</w:t>
            </w:r>
            <w:r w:rsidRPr="00DE0F7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6DFB789D" w14:textId="77777777" w:rsidR="00553A5B" w:rsidRPr="009D232A" w:rsidRDefault="00553A5B" w:rsidP="009D232A">
    <w:pPr>
      <w:pStyle w:val="5Fuzeile"/>
      <w:spacing w:line="276" w:lineRule="auto"/>
      <w:ind w:left="-709"/>
      <w:jc w:val="both"/>
      <w:rPr>
        <w:rFonts w:ascii="Lucida Sans Unicode" w:hAnsi="Lucida Sans Unicode" w:cs="Lucida Sans Unicode"/>
        <w:color w:val="80808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91FAC" w14:textId="77777777" w:rsidR="00C76F37" w:rsidRDefault="00C76F37" w:rsidP="00881E07">
      <w:pPr>
        <w:spacing w:after="0" w:line="240" w:lineRule="auto"/>
      </w:pPr>
      <w:r>
        <w:separator/>
      </w:r>
    </w:p>
  </w:footnote>
  <w:footnote w:type="continuationSeparator" w:id="0">
    <w:p w14:paraId="60F1D1C4" w14:textId="77777777" w:rsidR="00C76F37" w:rsidRDefault="00C76F37" w:rsidP="00881E07">
      <w:pPr>
        <w:spacing w:after="0" w:line="240" w:lineRule="auto"/>
      </w:pPr>
      <w:r>
        <w:continuationSeparator/>
      </w:r>
    </w:p>
  </w:footnote>
  <w:footnote w:type="continuationNotice" w:id="1">
    <w:p w14:paraId="552A2175" w14:textId="77777777" w:rsidR="00C76F37" w:rsidRDefault="00C76F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851F" w14:textId="77777777" w:rsidR="003D60A5" w:rsidRDefault="003D60A5">
    <w:pPr>
      <w:pStyle w:val="Kopfzeile"/>
    </w:pPr>
    <w:r w:rsidRPr="00D32EBC">
      <w:rPr>
        <w:noProof/>
        <w:lang w:eastAsia="de-DE"/>
      </w:rPr>
      <w:drawing>
        <wp:anchor distT="0" distB="0" distL="114300" distR="114300" simplePos="0" relativeHeight="251658245" behindDoc="0" locked="1" layoutInCell="1" allowOverlap="1" wp14:anchorId="75B9C7AE" wp14:editId="77F6C2DD">
          <wp:simplePos x="0" y="0"/>
          <wp:positionH relativeFrom="margin">
            <wp:posOffset>1400810</wp:posOffset>
          </wp:positionH>
          <wp:positionV relativeFrom="page">
            <wp:posOffset>734695</wp:posOffset>
          </wp:positionV>
          <wp:extent cx="2898000" cy="720000"/>
          <wp:effectExtent l="0" t="0" r="0" b="4445"/>
          <wp:wrapNone/>
          <wp:docPr id="1311533345" name="Grafik 1311533345" descr="C:\Users\Eva\AppData\Local\Microsoft\Windows\INetCache\Content.Word\160915_Briefbogen_SB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Eva\AppData\Local\Microsoft\Windows\INetCache\Content.Word\160915_Briefbogen_SB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8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8015C" w14:textId="77777777" w:rsidR="00220043" w:rsidRPr="00D32EBC" w:rsidRDefault="00220043" w:rsidP="00646D9C">
    <w:pPr>
      <w:pStyle w:val="4eigeneAdresse"/>
      <w:rPr>
        <w:lang w:eastAsia="de-DE"/>
      </w:rPr>
    </w:pPr>
    <w:r w:rsidRPr="00D32EBC">
      <w:rPr>
        <w:noProof/>
        <w:lang w:eastAsia="de-DE"/>
      </w:rPr>
      <w:drawing>
        <wp:anchor distT="0" distB="0" distL="114300" distR="114300" simplePos="0" relativeHeight="251658240" behindDoc="0" locked="1" layoutInCell="1" allowOverlap="1" wp14:anchorId="2C32AA7B" wp14:editId="2E3172D9">
          <wp:simplePos x="0" y="0"/>
          <wp:positionH relativeFrom="margin">
            <wp:align>center</wp:align>
          </wp:positionH>
          <wp:positionV relativeFrom="page">
            <wp:posOffset>683895</wp:posOffset>
          </wp:positionV>
          <wp:extent cx="2898000" cy="720000"/>
          <wp:effectExtent l="0" t="0" r="0" b="4445"/>
          <wp:wrapNone/>
          <wp:docPr id="914315675" name="Grafik 914315675" descr="C:\Users\Eva\AppData\Local\Microsoft\Windows\INetCache\Content.Word\160915_Briefbogen_SB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Eva\AppData\Local\Microsoft\Windows\INetCache\Content.Word\160915_Briefbogen_SB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8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2EB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3" behindDoc="0" locked="1" layoutInCell="1" allowOverlap="0" wp14:anchorId="06CBBE28" wp14:editId="514AAB91">
              <wp:simplePos x="0" y="0"/>
              <wp:positionH relativeFrom="page">
                <wp:posOffset>0</wp:posOffset>
              </wp:positionH>
              <wp:positionV relativeFrom="page">
                <wp:posOffset>7560945</wp:posOffset>
              </wp:positionV>
              <wp:extent cx="144000" cy="0"/>
              <wp:effectExtent l="0" t="0" r="27940" b="19050"/>
              <wp:wrapNone/>
              <wp:docPr id="1768975150" name="Gerader Verbinder 17689751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40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538334AD">
            <v:line id="Gerader Verbinder 1768975150" style="position:absolute;z-index:251668489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spid="_x0000_s1026" o:allowoverlap="f" strokecolor="#008ca6 [3204]" strokeweight="1.25pt" from="0,595.35pt" to="11.35pt,595.35pt" w14:anchorId="4C69EC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">
              <v:stroke joinstyle="miter"/>
              <w10:wrap anchorx="page" anchory="page"/>
              <w10:anchorlock/>
            </v:line>
          </w:pict>
        </mc:Fallback>
      </mc:AlternateContent>
    </w:r>
    <w:r w:rsidRPr="00D32EB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2" behindDoc="0" locked="1" layoutInCell="1" allowOverlap="0" wp14:anchorId="38A4CBDE" wp14:editId="252DD699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144000" cy="0"/>
              <wp:effectExtent l="0" t="0" r="27940" b="19050"/>
              <wp:wrapNone/>
              <wp:docPr id="1565587589" name="Gerader Verbinder 15655875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40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5C89911C">
            <v:line id="Gerader Verbinder 1565587589" style="position:absolute;z-index:251667465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spid="_x0000_s1026" o:allowoverlap="f" strokecolor="#008ca6 [3204]" strokeweight="1.25pt" from="0,421pt" to="11.35pt,421pt" w14:anchorId="12201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">
              <v:stroke joinstyle="miter"/>
              <w10:wrap anchorx="page" anchory="page"/>
              <w10:anchorlock/>
            </v:line>
          </w:pict>
        </mc:Fallback>
      </mc:AlternateContent>
    </w:r>
    <w:r w:rsidRPr="00D32EB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1" behindDoc="0" locked="1" layoutInCell="1" allowOverlap="0" wp14:anchorId="6A8E61FA" wp14:editId="7351AF13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144000" cy="0"/>
              <wp:effectExtent l="0" t="0" r="27940" b="19050"/>
              <wp:wrapNone/>
              <wp:docPr id="1230796442" name="Gerader Verbinder 12307964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40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6DA1E82D">
            <v:line id="Gerader Verbinder 1230796442" style="position:absolute;z-index:251666441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spid="_x0000_s1026" o:allowoverlap="f" strokecolor="#008ca6 [3204]" strokeweight="1.25pt" from="0,297.7pt" to="11.35pt,297.7pt" w14:anchorId="194DEF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2CF"/>
    <w:multiLevelType w:val="hybridMultilevel"/>
    <w:tmpl w:val="69AC533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6F7F17"/>
    <w:multiLevelType w:val="hybridMultilevel"/>
    <w:tmpl w:val="703651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F7E14"/>
    <w:multiLevelType w:val="hybridMultilevel"/>
    <w:tmpl w:val="EA823410"/>
    <w:lvl w:ilvl="0" w:tplc="ABD0D12C">
      <w:start w:val="1"/>
      <w:numFmt w:val="decimal"/>
      <w:lvlText w:val="%1."/>
      <w:lvlJc w:val="left"/>
      <w:pPr>
        <w:ind w:left="360" w:hanging="360"/>
      </w:pPr>
      <w:rPr>
        <w:rFonts w:ascii="Lucida Sans" w:hAnsi="Lucida Sans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D9057F"/>
    <w:multiLevelType w:val="hybridMultilevel"/>
    <w:tmpl w:val="CB04D610"/>
    <w:lvl w:ilvl="0" w:tplc="EF16D97A">
      <w:start w:val="1"/>
      <w:numFmt w:val="bullet"/>
      <w:lvlText w:val="-"/>
      <w:lvlJc w:val="left"/>
      <w:pPr>
        <w:ind w:left="720" w:hanging="360"/>
      </w:pPr>
      <w:rPr>
        <w:rFonts w:ascii="Lucida Sans" w:eastAsia="Calibri" w:hAnsi="Lucida San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108E6"/>
    <w:multiLevelType w:val="hybridMultilevel"/>
    <w:tmpl w:val="8C36917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C95FAD"/>
    <w:multiLevelType w:val="hybridMultilevel"/>
    <w:tmpl w:val="B4829038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32164E"/>
    <w:multiLevelType w:val="hybridMultilevel"/>
    <w:tmpl w:val="EC88B3D2"/>
    <w:lvl w:ilvl="0" w:tplc="0407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7" w15:restartNumberingAfterBreak="0">
    <w:nsid w:val="3604642F"/>
    <w:multiLevelType w:val="hybridMultilevel"/>
    <w:tmpl w:val="DFC4E0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943CFD"/>
    <w:multiLevelType w:val="hybridMultilevel"/>
    <w:tmpl w:val="0DEEC41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B9D3AB1"/>
    <w:multiLevelType w:val="hybridMultilevel"/>
    <w:tmpl w:val="D0607F8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C910F5"/>
    <w:multiLevelType w:val="hybridMultilevel"/>
    <w:tmpl w:val="90EC31B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3D3C3F"/>
    <w:multiLevelType w:val="hybridMultilevel"/>
    <w:tmpl w:val="550C2102"/>
    <w:lvl w:ilvl="0" w:tplc="924612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620842"/>
    <w:multiLevelType w:val="hybridMultilevel"/>
    <w:tmpl w:val="3918DF00"/>
    <w:lvl w:ilvl="0" w:tplc="000072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F9874B3"/>
    <w:multiLevelType w:val="hybridMultilevel"/>
    <w:tmpl w:val="6AF6D3C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0F2A46"/>
    <w:multiLevelType w:val="hybridMultilevel"/>
    <w:tmpl w:val="D2662AD0"/>
    <w:lvl w:ilvl="0" w:tplc="C57CA200">
      <w:start w:val="1"/>
      <w:numFmt w:val="decimal"/>
      <w:lvlText w:val="%1. "/>
      <w:lvlJc w:val="left"/>
      <w:pPr>
        <w:ind w:left="283" w:hanging="283"/>
      </w:pPr>
      <w:rPr>
        <w:rFonts w:ascii="Lucida Sans" w:hAnsi="Lucida Sans" w:cs="Times New Roman" w:hint="default"/>
        <w:b w:val="0"/>
        <w:i w:val="0"/>
        <w:sz w:val="20"/>
        <w:szCs w:val="20"/>
      </w:r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1B2E6C"/>
    <w:multiLevelType w:val="hybridMultilevel"/>
    <w:tmpl w:val="0420829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4A0D6A"/>
    <w:multiLevelType w:val="hybridMultilevel"/>
    <w:tmpl w:val="B482903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6713930">
    <w:abstractNumId w:val="11"/>
  </w:num>
  <w:num w:numId="2" w16cid:durableId="278416056">
    <w:abstractNumId w:val="6"/>
  </w:num>
  <w:num w:numId="3" w16cid:durableId="108522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52115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39329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08124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60787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682552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51630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1345684">
    <w:abstractNumId w:val="3"/>
  </w:num>
  <w:num w:numId="11" w16cid:durableId="640159675">
    <w:abstractNumId w:val="2"/>
  </w:num>
  <w:num w:numId="12" w16cid:durableId="1336878187">
    <w:abstractNumId w:val="0"/>
  </w:num>
  <w:num w:numId="13" w16cid:durableId="872612716">
    <w:abstractNumId w:val="8"/>
  </w:num>
  <w:num w:numId="14" w16cid:durableId="537546437">
    <w:abstractNumId w:val="5"/>
  </w:num>
  <w:num w:numId="15" w16cid:durableId="640579260">
    <w:abstractNumId w:val="7"/>
  </w:num>
  <w:num w:numId="16" w16cid:durableId="1418400037">
    <w:abstractNumId w:val="16"/>
  </w:num>
  <w:num w:numId="17" w16cid:durableId="300386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6DE"/>
    <w:rsid w:val="00010E49"/>
    <w:rsid w:val="00012513"/>
    <w:rsid w:val="000143E6"/>
    <w:rsid w:val="0002250D"/>
    <w:rsid w:val="00022FA7"/>
    <w:rsid w:val="00027C6B"/>
    <w:rsid w:val="0003180B"/>
    <w:rsid w:val="000358AF"/>
    <w:rsid w:val="00047A91"/>
    <w:rsid w:val="0005490B"/>
    <w:rsid w:val="00057701"/>
    <w:rsid w:val="00062225"/>
    <w:rsid w:val="00063B43"/>
    <w:rsid w:val="00063C5E"/>
    <w:rsid w:val="00067AD4"/>
    <w:rsid w:val="0007759F"/>
    <w:rsid w:val="00080966"/>
    <w:rsid w:val="000812C7"/>
    <w:rsid w:val="000818AF"/>
    <w:rsid w:val="00083423"/>
    <w:rsid w:val="000B5DB7"/>
    <w:rsid w:val="000B65B0"/>
    <w:rsid w:val="000D3717"/>
    <w:rsid w:val="000D61B8"/>
    <w:rsid w:val="000E55EA"/>
    <w:rsid w:val="000F2CF0"/>
    <w:rsid w:val="000F5981"/>
    <w:rsid w:val="00112219"/>
    <w:rsid w:val="00131258"/>
    <w:rsid w:val="00141610"/>
    <w:rsid w:val="00150D72"/>
    <w:rsid w:val="00156B95"/>
    <w:rsid w:val="0016108D"/>
    <w:rsid w:val="00162DA5"/>
    <w:rsid w:val="00175374"/>
    <w:rsid w:val="001839FB"/>
    <w:rsid w:val="00193ED0"/>
    <w:rsid w:val="001B2B66"/>
    <w:rsid w:val="001C6C04"/>
    <w:rsid w:val="001D59EB"/>
    <w:rsid w:val="001D661A"/>
    <w:rsid w:val="001E032F"/>
    <w:rsid w:val="001E22BA"/>
    <w:rsid w:val="001E7320"/>
    <w:rsid w:val="001F0F88"/>
    <w:rsid w:val="0020734B"/>
    <w:rsid w:val="00220043"/>
    <w:rsid w:val="0022391C"/>
    <w:rsid w:val="0024166D"/>
    <w:rsid w:val="00250F5D"/>
    <w:rsid w:val="00251C19"/>
    <w:rsid w:val="002673C4"/>
    <w:rsid w:val="0027727D"/>
    <w:rsid w:val="0029224A"/>
    <w:rsid w:val="00294438"/>
    <w:rsid w:val="002A4C12"/>
    <w:rsid w:val="002A7E61"/>
    <w:rsid w:val="002F1842"/>
    <w:rsid w:val="003003A8"/>
    <w:rsid w:val="003343DC"/>
    <w:rsid w:val="00334726"/>
    <w:rsid w:val="00335B05"/>
    <w:rsid w:val="003864A6"/>
    <w:rsid w:val="00387A78"/>
    <w:rsid w:val="0039029B"/>
    <w:rsid w:val="00392406"/>
    <w:rsid w:val="003A2129"/>
    <w:rsid w:val="003D1D7B"/>
    <w:rsid w:val="003D60A5"/>
    <w:rsid w:val="003E29A4"/>
    <w:rsid w:val="003E714D"/>
    <w:rsid w:val="003F2A8C"/>
    <w:rsid w:val="003F6333"/>
    <w:rsid w:val="00403EC3"/>
    <w:rsid w:val="00405570"/>
    <w:rsid w:val="004241D3"/>
    <w:rsid w:val="00424A29"/>
    <w:rsid w:val="004256DD"/>
    <w:rsid w:val="00453189"/>
    <w:rsid w:val="00456C3F"/>
    <w:rsid w:val="0046495A"/>
    <w:rsid w:val="00474D7F"/>
    <w:rsid w:val="00480A0F"/>
    <w:rsid w:val="00492D61"/>
    <w:rsid w:val="004A0DA9"/>
    <w:rsid w:val="004B373B"/>
    <w:rsid w:val="004B4C0E"/>
    <w:rsid w:val="004C1EA9"/>
    <w:rsid w:val="004C22BB"/>
    <w:rsid w:val="004C3468"/>
    <w:rsid w:val="004C6776"/>
    <w:rsid w:val="004D2E79"/>
    <w:rsid w:val="00500C29"/>
    <w:rsid w:val="005024BB"/>
    <w:rsid w:val="0052195B"/>
    <w:rsid w:val="00523C1D"/>
    <w:rsid w:val="005312AF"/>
    <w:rsid w:val="00543336"/>
    <w:rsid w:val="00553A5B"/>
    <w:rsid w:val="005647E9"/>
    <w:rsid w:val="00570BC6"/>
    <w:rsid w:val="005726BC"/>
    <w:rsid w:val="00580EB8"/>
    <w:rsid w:val="00582A69"/>
    <w:rsid w:val="00585E65"/>
    <w:rsid w:val="00594564"/>
    <w:rsid w:val="00596A62"/>
    <w:rsid w:val="005A6D95"/>
    <w:rsid w:val="005B2678"/>
    <w:rsid w:val="005B5C09"/>
    <w:rsid w:val="005B787A"/>
    <w:rsid w:val="005C17DB"/>
    <w:rsid w:val="005C2D1F"/>
    <w:rsid w:val="005E0881"/>
    <w:rsid w:val="005E37E7"/>
    <w:rsid w:val="005F0EAE"/>
    <w:rsid w:val="005F52FB"/>
    <w:rsid w:val="005F6EE8"/>
    <w:rsid w:val="005F72DE"/>
    <w:rsid w:val="00610795"/>
    <w:rsid w:val="00621D30"/>
    <w:rsid w:val="00623522"/>
    <w:rsid w:val="00624C1B"/>
    <w:rsid w:val="00624FEC"/>
    <w:rsid w:val="00626A50"/>
    <w:rsid w:val="00630570"/>
    <w:rsid w:val="006334F2"/>
    <w:rsid w:val="00646D9C"/>
    <w:rsid w:val="006577A1"/>
    <w:rsid w:val="00660F73"/>
    <w:rsid w:val="0069140D"/>
    <w:rsid w:val="0069710C"/>
    <w:rsid w:val="006A25D7"/>
    <w:rsid w:val="006B0A26"/>
    <w:rsid w:val="006B7DA1"/>
    <w:rsid w:val="006C3EF7"/>
    <w:rsid w:val="006D0A78"/>
    <w:rsid w:val="006E3550"/>
    <w:rsid w:val="006E3A89"/>
    <w:rsid w:val="006F659A"/>
    <w:rsid w:val="006F65A0"/>
    <w:rsid w:val="0070103C"/>
    <w:rsid w:val="007026B1"/>
    <w:rsid w:val="007032B2"/>
    <w:rsid w:val="0070789D"/>
    <w:rsid w:val="007134E5"/>
    <w:rsid w:val="00723C02"/>
    <w:rsid w:val="00725093"/>
    <w:rsid w:val="007412DE"/>
    <w:rsid w:val="007462AE"/>
    <w:rsid w:val="00746EEF"/>
    <w:rsid w:val="00761128"/>
    <w:rsid w:val="00761859"/>
    <w:rsid w:val="00764174"/>
    <w:rsid w:val="00766611"/>
    <w:rsid w:val="00781C4C"/>
    <w:rsid w:val="00782292"/>
    <w:rsid w:val="00783FA2"/>
    <w:rsid w:val="007861C5"/>
    <w:rsid w:val="00786314"/>
    <w:rsid w:val="00787B73"/>
    <w:rsid w:val="00787CD6"/>
    <w:rsid w:val="00791E45"/>
    <w:rsid w:val="00794FD8"/>
    <w:rsid w:val="007A5549"/>
    <w:rsid w:val="007A7D16"/>
    <w:rsid w:val="007C19C7"/>
    <w:rsid w:val="007F73A0"/>
    <w:rsid w:val="008068EC"/>
    <w:rsid w:val="008118F3"/>
    <w:rsid w:val="008138BD"/>
    <w:rsid w:val="00813A2A"/>
    <w:rsid w:val="00814789"/>
    <w:rsid w:val="00816446"/>
    <w:rsid w:val="00833DFF"/>
    <w:rsid w:val="008345A1"/>
    <w:rsid w:val="0086044F"/>
    <w:rsid w:val="0088004D"/>
    <w:rsid w:val="00881E07"/>
    <w:rsid w:val="00884096"/>
    <w:rsid w:val="00885C42"/>
    <w:rsid w:val="008A36A1"/>
    <w:rsid w:val="008A4740"/>
    <w:rsid w:val="008A7B63"/>
    <w:rsid w:val="008B0B11"/>
    <w:rsid w:val="008C1317"/>
    <w:rsid w:val="008C59EF"/>
    <w:rsid w:val="008D57BC"/>
    <w:rsid w:val="008E04D4"/>
    <w:rsid w:val="008E30D8"/>
    <w:rsid w:val="008E688F"/>
    <w:rsid w:val="008E6959"/>
    <w:rsid w:val="0091511A"/>
    <w:rsid w:val="00920292"/>
    <w:rsid w:val="00921A62"/>
    <w:rsid w:val="00930AB7"/>
    <w:rsid w:val="00932116"/>
    <w:rsid w:val="009471C0"/>
    <w:rsid w:val="00955B12"/>
    <w:rsid w:val="00971B86"/>
    <w:rsid w:val="0098505D"/>
    <w:rsid w:val="009857CA"/>
    <w:rsid w:val="00991E60"/>
    <w:rsid w:val="009B3C78"/>
    <w:rsid w:val="009C0D2B"/>
    <w:rsid w:val="009D232A"/>
    <w:rsid w:val="009D472B"/>
    <w:rsid w:val="009E3794"/>
    <w:rsid w:val="009F2EC8"/>
    <w:rsid w:val="00A03D44"/>
    <w:rsid w:val="00A04647"/>
    <w:rsid w:val="00A147F9"/>
    <w:rsid w:val="00A147FD"/>
    <w:rsid w:val="00A23409"/>
    <w:rsid w:val="00A33D3F"/>
    <w:rsid w:val="00A40E02"/>
    <w:rsid w:val="00A47871"/>
    <w:rsid w:val="00A527C5"/>
    <w:rsid w:val="00A53488"/>
    <w:rsid w:val="00A572AC"/>
    <w:rsid w:val="00A65806"/>
    <w:rsid w:val="00A8332E"/>
    <w:rsid w:val="00A852D7"/>
    <w:rsid w:val="00A97AE3"/>
    <w:rsid w:val="00AA0D80"/>
    <w:rsid w:val="00AC6D7E"/>
    <w:rsid w:val="00AD0381"/>
    <w:rsid w:val="00AD4DC4"/>
    <w:rsid w:val="00AD5C57"/>
    <w:rsid w:val="00AE1D54"/>
    <w:rsid w:val="00AF4A4A"/>
    <w:rsid w:val="00B011DA"/>
    <w:rsid w:val="00B04BBA"/>
    <w:rsid w:val="00B22B2D"/>
    <w:rsid w:val="00B242FB"/>
    <w:rsid w:val="00B348CE"/>
    <w:rsid w:val="00B37E13"/>
    <w:rsid w:val="00B45A7A"/>
    <w:rsid w:val="00B50080"/>
    <w:rsid w:val="00B56A58"/>
    <w:rsid w:val="00B64862"/>
    <w:rsid w:val="00B70E71"/>
    <w:rsid w:val="00BC453A"/>
    <w:rsid w:val="00BC70C2"/>
    <w:rsid w:val="00BD16DE"/>
    <w:rsid w:val="00BD331F"/>
    <w:rsid w:val="00BF04F1"/>
    <w:rsid w:val="00C01D1B"/>
    <w:rsid w:val="00C02C0E"/>
    <w:rsid w:val="00C10910"/>
    <w:rsid w:val="00C143D4"/>
    <w:rsid w:val="00C17154"/>
    <w:rsid w:val="00C212C3"/>
    <w:rsid w:val="00C22C71"/>
    <w:rsid w:val="00C3271D"/>
    <w:rsid w:val="00C34B1E"/>
    <w:rsid w:val="00C426AF"/>
    <w:rsid w:val="00C50758"/>
    <w:rsid w:val="00C57DA5"/>
    <w:rsid w:val="00C61E0A"/>
    <w:rsid w:val="00C61F1B"/>
    <w:rsid w:val="00C66591"/>
    <w:rsid w:val="00C7050E"/>
    <w:rsid w:val="00C70A69"/>
    <w:rsid w:val="00C76F37"/>
    <w:rsid w:val="00C86066"/>
    <w:rsid w:val="00CA4EBD"/>
    <w:rsid w:val="00CA7F51"/>
    <w:rsid w:val="00CB399D"/>
    <w:rsid w:val="00CC1246"/>
    <w:rsid w:val="00CC253E"/>
    <w:rsid w:val="00CD5226"/>
    <w:rsid w:val="00CD74CE"/>
    <w:rsid w:val="00CE18F9"/>
    <w:rsid w:val="00D03A8E"/>
    <w:rsid w:val="00D06368"/>
    <w:rsid w:val="00D07F3C"/>
    <w:rsid w:val="00D114BD"/>
    <w:rsid w:val="00D27A55"/>
    <w:rsid w:val="00D32EBC"/>
    <w:rsid w:val="00D346E8"/>
    <w:rsid w:val="00D35F10"/>
    <w:rsid w:val="00D41385"/>
    <w:rsid w:val="00D4662E"/>
    <w:rsid w:val="00D51AB3"/>
    <w:rsid w:val="00D65900"/>
    <w:rsid w:val="00D75DB3"/>
    <w:rsid w:val="00D82333"/>
    <w:rsid w:val="00DA305E"/>
    <w:rsid w:val="00DA47EC"/>
    <w:rsid w:val="00DA52D1"/>
    <w:rsid w:val="00DB001A"/>
    <w:rsid w:val="00DB0C4D"/>
    <w:rsid w:val="00DB3012"/>
    <w:rsid w:val="00DB319B"/>
    <w:rsid w:val="00DB397B"/>
    <w:rsid w:val="00DD13D8"/>
    <w:rsid w:val="00DD4C9B"/>
    <w:rsid w:val="00DD735A"/>
    <w:rsid w:val="00DE0F7F"/>
    <w:rsid w:val="00DE7792"/>
    <w:rsid w:val="00DF4BCF"/>
    <w:rsid w:val="00DF7235"/>
    <w:rsid w:val="00E224D9"/>
    <w:rsid w:val="00E306F8"/>
    <w:rsid w:val="00E31E99"/>
    <w:rsid w:val="00E35B9F"/>
    <w:rsid w:val="00E42BA2"/>
    <w:rsid w:val="00E42F66"/>
    <w:rsid w:val="00E53E67"/>
    <w:rsid w:val="00E54E2C"/>
    <w:rsid w:val="00E55A08"/>
    <w:rsid w:val="00E57871"/>
    <w:rsid w:val="00E57C4D"/>
    <w:rsid w:val="00E57DC8"/>
    <w:rsid w:val="00E63274"/>
    <w:rsid w:val="00E65530"/>
    <w:rsid w:val="00E86774"/>
    <w:rsid w:val="00EA04C0"/>
    <w:rsid w:val="00EC3360"/>
    <w:rsid w:val="00EC3AFC"/>
    <w:rsid w:val="00EC4566"/>
    <w:rsid w:val="00ED47E7"/>
    <w:rsid w:val="00EE6EF2"/>
    <w:rsid w:val="00F03BC0"/>
    <w:rsid w:val="00F135C3"/>
    <w:rsid w:val="00F16123"/>
    <w:rsid w:val="00F2213C"/>
    <w:rsid w:val="00F35E8D"/>
    <w:rsid w:val="00F42615"/>
    <w:rsid w:val="00F45843"/>
    <w:rsid w:val="00F7173D"/>
    <w:rsid w:val="00F81C6C"/>
    <w:rsid w:val="00F83A37"/>
    <w:rsid w:val="00F87942"/>
    <w:rsid w:val="00F93284"/>
    <w:rsid w:val="00F96C34"/>
    <w:rsid w:val="00FA1E7A"/>
    <w:rsid w:val="00FB38B8"/>
    <w:rsid w:val="00FB4A5F"/>
    <w:rsid w:val="00FC3ED3"/>
    <w:rsid w:val="00FF20E7"/>
    <w:rsid w:val="11E423DE"/>
    <w:rsid w:val="1F3D13D7"/>
    <w:rsid w:val="255652F5"/>
    <w:rsid w:val="261E69DF"/>
    <w:rsid w:val="54FE8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BF312"/>
  <w15:docId w15:val="{CE56C315-899E-4059-BDAA-0619DD825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0E02"/>
    <w:pPr>
      <w:spacing w:before="240" w:after="240" w:line="276" w:lineRule="auto"/>
    </w:pPr>
    <w:rPr>
      <w:rFonts w:ascii="Lucida Sans" w:hAnsi="Lucida Sans"/>
    </w:rPr>
  </w:style>
  <w:style w:type="paragraph" w:styleId="berschrift1">
    <w:name w:val="heading 1"/>
    <w:basedOn w:val="Standard"/>
    <w:link w:val="berschrift1Zchn"/>
    <w:uiPriority w:val="9"/>
    <w:qFormat/>
    <w:rsid w:val="00A40E02"/>
    <w:pPr>
      <w:keepNext/>
      <w:keepLines/>
      <w:outlineLvl w:val="0"/>
    </w:pPr>
    <w:rPr>
      <w:rFonts w:eastAsiaTheme="majorEastAsia" w:cstheme="majorBidi"/>
      <w:color w:val="009AAF"/>
      <w:sz w:val="32"/>
      <w:szCs w:val="32"/>
    </w:rPr>
  </w:style>
  <w:style w:type="paragraph" w:styleId="berschrift2">
    <w:name w:val="heading 2"/>
    <w:basedOn w:val="Standard"/>
    <w:link w:val="berschrift2Zchn"/>
    <w:uiPriority w:val="9"/>
    <w:unhideWhenUsed/>
    <w:qFormat/>
    <w:rsid w:val="00A40E02"/>
    <w:pPr>
      <w:keepNext/>
      <w:keepLines/>
      <w:outlineLvl w:val="1"/>
    </w:pPr>
    <w:rPr>
      <w:rFonts w:eastAsiaTheme="majorEastAsia" w:cstheme="majorBidi"/>
      <w:color w:val="EB680D"/>
      <w:sz w:val="28"/>
      <w:szCs w:val="26"/>
    </w:rPr>
  </w:style>
  <w:style w:type="paragraph" w:styleId="berschrift3">
    <w:name w:val="heading 3"/>
    <w:basedOn w:val="Standard"/>
    <w:link w:val="berschrift3Zchn"/>
    <w:uiPriority w:val="9"/>
    <w:unhideWhenUsed/>
    <w:qFormat/>
    <w:rsid w:val="00A40E02"/>
    <w:pPr>
      <w:keepNext/>
      <w:keepLines/>
      <w:outlineLvl w:val="2"/>
    </w:pPr>
    <w:rPr>
      <w:rFonts w:eastAsiaTheme="majorEastAsia" w:cstheme="majorBidi"/>
      <w:color w:val="99CC01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81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81E07"/>
  </w:style>
  <w:style w:type="paragraph" w:styleId="Fuzeile">
    <w:name w:val="footer"/>
    <w:basedOn w:val="Standard"/>
    <w:link w:val="FuzeileZchn"/>
    <w:uiPriority w:val="99"/>
    <w:unhideWhenUsed/>
    <w:rsid w:val="00881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81E07"/>
  </w:style>
  <w:style w:type="paragraph" w:customStyle="1" w:styleId="5Fuzeile">
    <w:name w:val="5 Fußzeile"/>
    <w:link w:val="5FuzeileZchn"/>
    <w:qFormat/>
    <w:rsid w:val="00DA52D1"/>
    <w:pPr>
      <w:autoSpaceDE w:val="0"/>
      <w:autoSpaceDN w:val="0"/>
      <w:adjustRightInd w:val="0"/>
      <w:spacing w:after="0" w:line="240" w:lineRule="exact"/>
      <w:jc w:val="center"/>
    </w:pPr>
    <w:rPr>
      <w:rFonts w:ascii="LucidaSansUnicode" w:hAnsi="LucidaSansUnicode" w:cs="LucidaSansUnicode"/>
      <w:color w:val="70706F"/>
      <w:w w:val="110"/>
      <w:sz w:val="13"/>
      <w:szCs w:val="13"/>
    </w:rPr>
  </w:style>
  <w:style w:type="paragraph" w:customStyle="1" w:styleId="2Text">
    <w:name w:val="2 Text"/>
    <w:link w:val="2TextZchn"/>
    <w:rsid w:val="00DA305E"/>
    <w:pPr>
      <w:spacing w:after="280" w:line="280" w:lineRule="exact"/>
    </w:pPr>
    <w:rPr>
      <w:rFonts w:ascii="Lucida Sans" w:hAnsi="Lucida Sans" w:cs="LucidaSansUnicode"/>
      <w:color w:val="2E2E2E" w:themeColor="accent4"/>
      <w:w w:val="105"/>
      <w:sz w:val="24"/>
      <w:szCs w:val="13"/>
    </w:rPr>
  </w:style>
  <w:style w:type="character" w:customStyle="1" w:styleId="5FuzeileZchn">
    <w:name w:val="5 Fußzeile Zchn"/>
    <w:basedOn w:val="Absatz-Standardschriftart"/>
    <w:link w:val="5Fuzeile"/>
    <w:rsid w:val="00DA52D1"/>
    <w:rPr>
      <w:rFonts w:ascii="LucidaSansUnicode" w:hAnsi="LucidaSansUnicode" w:cs="LucidaSansUnicode"/>
      <w:color w:val="70706F"/>
      <w:w w:val="110"/>
      <w:sz w:val="13"/>
      <w:szCs w:val="13"/>
    </w:rPr>
  </w:style>
  <w:style w:type="paragraph" w:customStyle="1" w:styleId="4eigeneAdresse">
    <w:name w:val="4 eigene Adresse"/>
    <w:link w:val="4eigeneAdresseZchn"/>
    <w:rsid w:val="00A40E02"/>
    <w:pPr>
      <w:spacing w:after="0" w:line="220" w:lineRule="exact"/>
    </w:pPr>
    <w:rPr>
      <w:rFonts w:ascii="Lucida Sans" w:hAnsi="Lucida Sans" w:cs="LucidaSansUnicode"/>
      <w:color w:val="70706F"/>
      <w:w w:val="110"/>
      <w:sz w:val="13"/>
      <w:szCs w:val="13"/>
    </w:rPr>
  </w:style>
  <w:style w:type="character" w:customStyle="1" w:styleId="2TextZchn">
    <w:name w:val="2 Text Zchn"/>
    <w:basedOn w:val="Absatz-Standardschriftart"/>
    <w:link w:val="2Text"/>
    <w:rsid w:val="00DA305E"/>
    <w:rPr>
      <w:rFonts w:ascii="Lucida Sans" w:hAnsi="Lucida Sans" w:cs="LucidaSansUnicode"/>
      <w:color w:val="2E2E2E" w:themeColor="accent4"/>
      <w:w w:val="105"/>
      <w:sz w:val="24"/>
      <w:szCs w:val="13"/>
    </w:rPr>
  </w:style>
  <w:style w:type="paragraph" w:customStyle="1" w:styleId="3Adresse">
    <w:name w:val="3 Adresse"/>
    <w:link w:val="3AdresseZchn"/>
    <w:rsid w:val="00A40E02"/>
    <w:pPr>
      <w:spacing w:after="0" w:line="276" w:lineRule="auto"/>
    </w:pPr>
    <w:rPr>
      <w:rFonts w:ascii="Lucida Sans" w:hAnsi="Lucida Sans" w:cs="LucidaSansUnicode"/>
      <w:color w:val="2E2E2E" w:themeColor="accent4"/>
      <w:w w:val="105"/>
      <w:szCs w:val="13"/>
    </w:rPr>
  </w:style>
  <w:style w:type="character" w:customStyle="1" w:styleId="4eigeneAdresseZchn">
    <w:name w:val="4 eigene Adresse Zchn"/>
    <w:basedOn w:val="Absatz-Standardschriftart"/>
    <w:link w:val="4eigeneAdresse"/>
    <w:rsid w:val="00A40E02"/>
    <w:rPr>
      <w:rFonts w:ascii="Lucida Sans" w:hAnsi="Lucida Sans" w:cs="LucidaSansUnicode"/>
      <w:color w:val="70706F"/>
      <w:w w:val="110"/>
      <w:sz w:val="13"/>
      <w:szCs w:val="13"/>
    </w:rPr>
  </w:style>
  <w:style w:type="paragraph" w:customStyle="1" w:styleId="1Betreff">
    <w:name w:val="1 Betreff"/>
    <w:link w:val="1BetreffZchn"/>
    <w:rsid w:val="00424A29"/>
    <w:pPr>
      <w:spacing w:before="240" w:after="240" w:line="276" w:lineRule="auto"/>
    </w:pPr>
    <w:rPr>
      <w:rFonts w:ascii="Lucida Sans" w:hAnsi="Lucida Sans" w:cs="LucidaSansUnicode"/>
      <w:b/>
      <w:noProof/>
      <w:w w:val="105"/>
      <w:szCs w:val="13"/>
      <w:lang w:eastAsia="de-DE"/>
    </w:rPr>
  </w:style>
  <w:style w:type="character" w:customStyle="1" w:styleId="3AdresseZchn">
    <w:name w:val="3 Adresse Zchn"/>
    <w:basedOn w:val="Absatz-Standardschriftart"/>
    <w:link w:val="3Adresse"/>
    <w:rsid w:val="00A40E02"/>
    <w:rPr>
      <w:rFonts w:ascii="Lucida Sans" w:hAnsi="Lucida Sans" w:cs="LucidaSansUnicode"/>
      <w:color w:val="2E2E2E" w:themeColor="accent4"/>
      <w:w w:val="105"/>
      <w:szCs w:val="13"/>
    </w:rPr>
  </w:style>
  <w:style w:type="paragraph" w:customStyle="1" w:styleId="1Betreffgrn">
    <w:name w:val="1 Betreff grün"/>
    <w:basedOn w:val="1Betreff"/>
    <w:link w:val="1BetreffgrnZchn"/>
    <w:rsid w:val="003F6333"/>
    <w:rPr>
      <w:color w:val="88B700" w:themeColor="accent3"/>
      <w:sz w:val="24"/>
    </w:rPr>
  </w:style>
  <w:style w:type="character" w:customStyle="1" w:styleId="1BetreffZchn">
    <w:name w:val="1 Betreff Zchn"/>
    <w:basedOn w:val="Absatz-Standardschriftart"/>
    <w:link w:val="1Betreff"/>
    <w:rsid w:val="00424A29"/>
    <w:rPr>
      <w:rFonts w:ascii="Lucida Sans" w:hAnsi="Lucida Sans" w:cs="LucidaSansUnicode"/>
      <w:b/>
      <w:noProof/>
      <w:w w:val="105"/>
      <w:szCs w:val="13"/>
      <w:lang w:eastAsia="de-DE"/>
    </w:rPr>
  </w:style>
  <w:style w:type="paragraph" w:customStyle="1" w:styleId="1Betrefforange">
    <w:name w:val="1 Betreff orange"/>
    <w:basedOn w:val="1Betreff"/>
    <w:link w:val="1BetrefforangeZchn"/>
    <w:rsid w:val="003F6333"/>
    <w:rPr>
      <w:color w:val="E04E00" w:themeColor="accent2"/>
      <w:sz w:val="28"/>
    </w:rPr>
  </w:style>
  <w:style w:type="character" w:customStyle="1" w:styleId="1BetreffgrnZchn">
    <w:name w:val="1 Betreff grün Zchn"/>
    <w:basedOn w:val="1BetreffZchn"/>
    <w:link w:val="1Betreffgrn"/>
    <w:rsid w:val="003F6333"/>
    <w:rPr>
      <w:rFonts w:ascii="Lucida Sans" w:hAnsi="Lucida Sans" w:cs="LucidaSansUnicode"/>
      <w:b/>
      <w:noProof/>
      <w:color w:val="88B700" w:themeColor="accent3"/>
      <w:w w:val="105"/>
      <w:sz w:val="24"/>
      <w:szCs w:val="13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8A7B63"/>
    <w:rPr>
      <w:color w:val="808080"/>
    </w:rPr>
  </w:style>
  <w:style w:type="character" w:customStyle="1" w:styleId="1BetrefforangeZchn">
    <w:name w:val="1 Betreff orange Zchn"/>
    <w:basedOn w:val="1BetreffZchn"/>
    <w:link w:val="1Betrefforange"/>
    <w:rsid w:val="003F6333"/>
    <w:rPr>
      <w:rFonts w:ascii="Lucida Sans" w:hAnsi="Lucida Sans" w:cs="LucidaSansUnicode"/>
      <w:b/>
      <w:noProof/>
      <w:color w:val="E04E00" w:themeColor="accent2"/>
      <w:w w:val="105"/>
      <w:sz w:val="28"/>
      <w:szCs w:val="13"/>
      <w:lang w:eastAsia="de-DE"/>
    </w:rPr>
  </w:style>
  <w:style w:type="paragraph" w:customStyle="1" w:styleId="Formatvorlage1">
    <w:name w:val="Formatvorlage1"/>
    <w:basedOn w:val="3Adresse"/>
    <w:rsid w:val="00CD74CE"/>
  </w:style>
  <w:style w:type="paragraph" w:customStyle="1" w:styleId="Formatvorlage2">
    <w:name w:val="Formatvorlage2"/>
    <w:basedOn w:val="1Betreff"/>
    <w:rsid w:val="00CD74CE"/>
  </w:style>
  <w:style w:type="paragraph" w:customStyle="1" w:styleId="Formatvorlage3">
    <w:name w:val="Formatvorlage3"/>
    <w:basedOn w:val="Formatvorlage2"/>
    <w:rsid w:val="00CD74CE"/>
  </w:style>
  <w:style w:type="paragraph" w:customStyle="1" w:styleId="6Seitenspalte">
    <w:name w:val="6 Seitenspalte"/>
    <w:link w:val="6SeitenspalteZchn"/>
    <w:rsid w:val="00A40E02"/>
    <w:pPr>
      <w:spacing w:after="0" w:line="220" w:lineRule="exact"/>
    </w:pPr>
    <w:rPr>
      <w:rFonts w:ascii="Lucida Sans" w:hAnsi="Lucida Sans" w:cs="LucidaSansUnicode"/>
      <w:color w:val="70706F"/>
      <w:w w:val="110"/>
      <w:sz w:val="13"/>
      <w:szCs w:val="13"/>
    </w:rPr>
  </w:style>
  <w:style w:type="character" w:customStyle="1" w:styleId="6SeitenspalteZchn">
    <w:name w:val="6 Seitenspalte Zchn"/>
    <w:basedOn w:val="Absatz-Standardschriftart"/>
    <w:link w:val="6Seitenspalte"/>
    <w:rsid w:val="00A40E02"/>
    <w:rPr>
      <w:rFonts w:ascii="Lucida Sans" w:hAnsi="Lucida Sans" w:cs="LucidaSansUnicode"/>
      <w:color w:val="70706F"/>
      <w:w w:val="110"/>
      <w:sz w:val="13"/>
      <w:szCs w:val="13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7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7AD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40E02"/>
    <w:rPr>
      <w:rFonts w:ascii="Lucida Sans" w:eastAsiaTheme="majorEastAsia" w:hAnsi="Lucida Sans" w:cstheme="majorBidi"/>
      <w:color w:val="009A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40E02"/>
    <w:rPr>
      <w:rFonts w:ascii="Lucida Sans" w:eastAsiaTheme="majorEastAsia" w:hAnsi="Lucida Sans" w:cstheme="majorBidi"/>
      <w:color w:val="EB680D"/>
      <w:sz w:val="28"/>
      <w:szCs w:val="26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7010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70103C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E306F8"/>
    <w:rPr>
      <w:rFonts w:ascii="Lucida Sans" w:hAnsi="Lucida Sans"/>
      <w:b/>
      <w:bCs/>
      <w:sz w:val="22"/>
    </w:rPr>
  </w:style>
  <w:style w:type="character" w:styleId="Hyperlink">
    <w:name w:val="Hyperlink"/>
    <w:basedOn w:val="Absatz-Standardschriftart"/>
    <w:uiPriority w:val="99"/>
    <w:unhideWhenUsed/>
    <w:rsid w:val="00453189"/>
    <w:rPr>
      <w:color w:val="0563C1" w:themeColor="hyperlink"/>
      <w:u w:val="single"/>
    </w:rPr>
  </w:style>
  <w:style w:type="paragraph" w:customStyle="1" w:styleId="paragraph">
    <w:name w:val="paragraph"/>
    <w:basedOn w:val="Standard"/>
    <w:rsid w:val="008C1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8C1317"/>
  </w:style>
  <w:style w:type="character" w:customStyle="1" w:styleId="eop">
    <w:name w:val="eop"/>
    <w:basedOn w:val="Absatz-Standardschriftart"/>
    <w:rsid w:val="008C1317"/>
  </w:style>
  <w:style w:type="paragraph" w:styleId="KeinLeerraum">
    <w:name w:val="No Spacing"/>
    <w:uiPriority w:val="1"/>
    <w:rsid w:val="00063B43"/>
    <w:pPr>
      <w:spacing w:after="0" w:line="240" w:lineRule="auto"/>
    </w:pPr>
  </w:style>
  <w:style w:type="character" w:styleId="SchwacherVerweis">
    <w:name w:val="Subtle Reference"/>
    <w:basedOn w:val="Absatz-Standardschriftart"/>
    <w:uiPriority w:val="31"/>
    <w:rsid w:val="001E22BA"/>
    <w:rPr>
      <w:smallCaps/>
      <w:color w:val="777777" w:themeColor="text1" w:themeTint="A5"/>
    </w:rPr>
  </w:style>
  <w:style w:type="table" w:styleId="Tabellenraster">
    <w:name w:val="Table Grid"/>
    <w:basedOn w:val="NormaleTabelle"/>
    <w:uiPriority w:val="39"/>
    <w:rsid w:val="0083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46E8"/>
    <w:pPr>
      <w:autoSpaceDE w:val="0"/>
      <w:autoSpaceDN w:val="0"/>
      <w:adjustRightInd w:val="0"/>
      <w:spacing w:after="0" w:line="240" w:lineRule="auto"/>
    </w:pPr>
    <w:rPr>
      <w:rFonts w:ascii="Arial" w:eastAsia="Cambria" w:hAnsi="Arial" w:cs="Arial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rsid w:val="00D346E8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40E02"/>
    <w:rPr>
      <w:rFonts w:ascii="Lucida Sans" w:eastAsiaTheme="majorEastAsia" w:hAnsi="Lucida Sans" w:cstheme="majorBidi"/>
      <w:color w:val="99CC01"/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A40E02"/>
    <w:pPr>
      <w:ind w:left="862" w:right="862"/>
      <w:jc w:val="center"/>
    </w:pPr>
    <w:rPr>
      <w:i/>
      <w:iCs/>
      <w:color w:val="70706F"/>
    </w:rPr>
  </w:style>
  <w:style w:type="character" w:customStyle="1" w:styleId="ZitatZchn">
    <w:name w:val="Zitat Zchn"/>
    <w:basedOn w:val="Absatz-Standardschriftart"/>
    <w:link w:val="Zitat"/>
    <w:uiPriority w:val="29"/>
    <w:rsid w:val="00A40E02"/>
    <w:rPr>
      <w:rFonts w:ascii="Lucida Sans" w:hAnsi="Lucida Sans"/>
      <w:i/>
      <w:iCs/>
      <w:color w:val="70706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tiftungbildung365.sharepoint.com/sites/vorlagen/Vorlagen/sb_Briefvorlage.dotx" TargetMode="External"/></Relationships>
</file>

<file path=word/theme/theme1.xml><?xml version="1.0" encoding="utf-8"?>
<a:theme xmlns:a="http://schemas.openxmlformats.org/drawingml/2006/main" name="Office Theme">
  <a:themeElements>
    <a:clrScheme name="Stiftung Bildung">
      <a:dk1>
        <a:srgbClr val="2E2E2E"/>
      </a:dk1>
      <a:lt1>
        <a:sysClr val="window" lastClr="FFFFFF"/>
      </a:lt1>
      <a:dk2>
        <a:srgbClr val="000000"/>
      </a:dk2>
      <a:lt2>
        <a:srgbClr val="E7E6E6"/>
      </a:lt2>
      <a:accent1>
        <a:srgbClr val="008CA6"/>
      </a:accent1>
      <a:accent2>
        <a:srgbClr val="E04E00"/>
      </a:accent2>
      <a:accent3>
        <a:srgbClr val="88B700"/>
      </a:accent3>
      <a:accent4>
        <a:srgbClr val="2E2E2E"/>
      </a:accent4>
      <a:accent5>
        <a:srgbClr val="5C5C5C"/>
      </a:accent5>
      <a:accent6>
        <a:srgbClr val="A5A5A5"/>
      </a:accent6>
      <a:hlink>
        <a:srgbClr val="0563C1"/>
      </a:hlink>
      <a:folHlink>
        <a:srgbClr val="954F72"/>
      </a:folHlink>
    </a:clrScheme>
    <a:fontScheme name="Stiftung Bildung">
      <a:majorFont>
        <a:latin typeface="Lucida Sans Unicode"/>
        <a:ea typeface=""/>
        <a:cs typeface=""/>
      </a:majorFont>
      <a:minorFont>
        <a:latin typeface="Lucida Sans Unicod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f62055-be5a-46d6-a54e-1c05729c1fd6" xsi:nil="true"/>
    <lcf76f155ced4ddcb4097134ff3c332f xmlns="827f98ac-142e-4a7b-8a50-7d67ecf5928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F2337E1E98E8459C464BB2238B2FFF" ma:contentTypeVersion="8" ma:contentTypeDescription="Ein neues Dokument erstellen." ma:contentTypeScope="" ma:versionID="14dbcb076887bdab372d9a1260dbd38e">
  <xsd:schema xmlns:xsd="http://www.w3.org/2001/XMLSchema" xmlns:xs="http://www.w3.org/2001/XMLSchema" xmlns:p="http://schemas.microsoft.com/office/2006/metadata/properties" xmlns:ns2="827f98ac-142e-4a7b-8a50-7d67ecf59283" xmlns:ns3="eef62055-be5a-46d6-a54e-1c05729c1fd6" targetNamespace="http://schemas.microsoft.com/office/2006/metadata/properties" ma:root="true" ma:fieldsID="e1eef9d81a2ac0c0fe8dc237a1016a64" ns2:_="" ns3:_="">
    <xsd:import namespace="827f98ac-142e-4a7b-8a50-7d67ecf59283"/>
    <xsd:import namespace="eef62055-be5a-46d6-a54e-1c05729c1f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f98ac-142e-4a7b-8a50-7d67ecf59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ca5ea9e2-b53a-4907-b5dd-65084ab449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62055-be5a-46d6-a54e-1c05729c1fd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2beb56c-0a05-4381-8b8b-2cc28ea106fc}" ma:internalName="TaxCatchAll" ma:showField="CatchAllData" ma:web="eef62055-be5a-46d6-a54e-1c05729c1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0D5883-5EC6-4501-BF96-8FFA996611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304E2C-B434-4B73-B2B9-A234BA74C0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463E5C-D27E-4B9E-A9C2-FFCC262F4651}">
  <ds:schemaRefs>
    <ds:schemaRef ds:uri="http://schemas.microsoft.com/office/2006/metadata/properties"/>
    <ds:schemaRef ds:uri="http://schemas.microsoft.com/office/infopath/2007/PartnerControls"/>
    <ds:schemaRef ds:uri="eef62055-be5a-46d6-a54e-1c05729c1fd6"/>
    <ds:schemaRef ds:uri="827f98ac-142e-4a7b-8a50-7d67ecf59283"/>
  </ds:schemaRefs>
</ds:datastoreItem>
</file>

<file path=customXml/itemProps4.xml><?xml version="1.0" encoding="utf-8"?>
<ds:datastoreItem xmlns:ds="http://schemas.openxmlformats.org/officeDocument/2006/customXml" ds:itemID="{DE992EFB-8112-4C08-8ABA-EC1369A15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f98ac-142e-4a7b-8a50-7d67ecf59283"/>
    <ds:schemaRef ds:uri="eef62055-be5a-46d6-a54e-1c05729c1f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sb_Briefvorlage</Template>
  <TotalTime>0</TotalTime>
  <Pages>1</Pages>
  <Words>209</Words>
  <Characters>1154</Characters>
  <Application>Microsoft Office Word</Application>
  <DocSecurity>0</DocSecurity>
  <Lines>25</Lines>
  <Paragraphs>17</Paragraphs>
  <ScaleCrop>false</ScaleCrop>
  <Company>MyCompany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Franziska Margraff</dc:creator>
  <cp:keywords/>
  <cp:lastModifiedBy>Franziska Margraff</cp:lastModifiedBy>
  <cp:revision>5</cp:revision>
  <cp:lastPrinted>2020-11-16T19:36:00Z</cp:lastPrinted>
  <dcterms:created xsi:type="dcterms:W3CDTF">2026-07-27T10:11:00Z</dcterms:created>
  <dcterms:modified xsi:type="dcterms:W3CDTF">2026-09-03T10:22:00Z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0x010100FBF2337E1E98E8459C464BB2238B2FFF</vt:lpwstr>
  </property>
  <property fmtid="{D5CDD505-2E9C-101B-9397-08002B2CF9AE}" pid="3" name="Order">
    <vt:r8>1940000</vt:r8>
  </property>
  <property fmtid="{D5CDD505-2E9C-101B-9397-08002B2CF9AE}" pid="4" name="ComplianceAssetId">
    <vt:lpwstr/>
  </property>
  <property fmtid="{D5CDD505-2E9C-101B-9397-08002B2CF9AE}" pid="5" name="MediaServiceImageTags">
    <vt:lpwstr/>
  </property>
</Properties>
</file>