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CF3B7" w14:textId="77777777" w:rsidR="00FA3E78" w:rsidRPr="00FA3E78" w:rsidRDefault="00FA3E78">
      <w:pPr>
        <w:rPr>
          <w:kern w:val="2"/>
          <w:highlight w:val="yellow"/>
          <w:lang w:eastAsia="de-DE"/>
          <w14:ligatures w14:val="standardContextual"/>
        </w:rPr>
      </w:pPr>
      <w:r w:rsidRPr="00FA3E78">
        <w:rPr>
          <w:highlight w:val="yellow"/>
        </w:rPr>
        <w:t>[Absender/in]</w:t>
      </w:r>
      <w:r w:rsidRPr="00FA3E78">
        <w:rPr>
          <w:highlight w:val="yellow"/>
        </w:rPr>
        <w:br/>
        <w:t>[Straße und Hausnummer]</w:t>
      </w:r>
      <w:r w:rsidRPr="00FA3E78">
        <w:rPr>
          <w:highlight w:val="yellow"/>
        </w:rPr>
        <w:br/>
        <w:t>[PLZ Ort]</w:t>
      </w:r>
      <w:r w:rsidRPr="00FA3E78">
        <w:rPr>
          <w:highlight w:val="yellow"/>
        </w:rPr>
        <w:br/>
        <w:t>[Telefon/E-Mail optional]</w:t>
      </w:r>
    </w:p>
    <w:p w14:paraId="0E701BAF" w14:textId="77777777" w:rsidR="00FA3E78" w:rsidRDefault="00FA3E78">
      <w:pPr>
        <w:rPr>
          <w:kern w:val="2"/>
          <w:lang w:eastAsia="de-DE"/>
          <w14:ligatures w14:val="standardContextual"/>
        </w:rPr>
      </w:pPr>
      <w:r w:rsidRPr="00FA3E78">
        <w:rPr>
          <w:highlight w:val="yellow"/>
        </w:rPr>
        <w:t>[Empfänger/in]</w:t>
      </w:r>
      <w:r w:rsidRPr="00FA3E78">
        <w:rPr>
          <w:highlight w:val="yellow"/>
        </w:rPr>
        <w:br/>
        <w:t>[Organisation/Institution]</w:t>
      </w:r>
      <w:r w:rsidRPr="00FA3E78">
        <w:rPr>
          <w:highlight w:val="yellow"/>
        </w:rPr>
        <w:br/>
        <w:t>[Straße und Hausnummer]</w:t>
      </w:r>
      <w:r w:rsidRPr="00FA3E78">
        <w:rPr>
          <w:highlight w:val="yellow"/>
        </w:rPr>
        <w:br/>
        <w:t>[PLZ Ort]</w:t>
      </w:r>
    </w:p>
    <w:p w14:paraId="3357CD02" w14:textId="77777777" w:rsidR="00FA3E78" w:rsidRDefault="00FA3E78">
      <w:pPr>
        <w:jc w:val="right"/>
        <w:rPr>
          <w:kern w:val="2"/>
          <w:lang w:eastAsia="de-DE"/>
          <w14:ligatures w14:val="standardContextual"/>
        </w:rPr>
      </w:pPr>
      <w:r w:rsidRPr="00FA3E78">
        <w:rPr>
          <w:highlight w:val="yellow"/>
        </w:rPr>
        <w:t>[Ort], den [Datum]</w:t>
      </w:r>
    </w:p>
    <w:p w14:paraId="1B9FD85A" w14:textId="48930CBA" w:rsidR="00FA3E78" w:rsidRDefault="00FA3E78">
      <w:pPr>
        <w:rPr>
          <w:kern w:val="2"/>
          <w:lang w:eastAsia="de-DE"/>
          <w14:ligatures w14:val="standardContextual"/>
        </w:rPr>
      </w:pPr>
      <w:r>
        <w:rPr>
          <w:b/>
          <w:bCs/>
        </w:rPr>
        <w:t xml:space="preserve">Betreff: Einladung zur Unterstützung unseres Spendenlaufs </w:t>
      </w:r>
    </w:p>
    <w:p w14:paraId="4828508D" w14:textId="77777777" w:rsidR="00FA3E78" w:rsidRDefault="00FA3E78">
      <w:pPr>
        <w:rPr>
          <w:kern w:val="2"/>
          <w:lang w:eastAsia="de-DE"/>
          <w14:ligatures w14:val="standardContextual"/>
        </w:rPr>
      </w:pPr>
      <w:r>
        <w:t xml:space="preserve">Sehr </w:t>
      </w:r>
      <w:r w:rsidRPr="00FA3E78">
        <w:rPr>
          <w:highlight w:val="yellow"/>
        </w:rPr>
        <w:t>geehrte/r [Name],</w:t>
      </w:r>
    </w:p>
    <w:p w14:paraId="7E39AA25" w14:textId="1D5A51EC" w:rsidR="00FA3E78" w:rsidRPr="00FA3E78" w:rsidRDefault="00FA3E78" w:rsidP="00FA3E78">
      <w:r w:rsidRPr="00FA3E78">
        <w:t xml:space="preserve">am </w:t>
      </w:r>
      <w:r w:rsidRPr="00FA3E78">
        <w:rPr>
          <w:b/>
          <w:bCs/>
          <w:highlight w:val="yellow"/>
        </w:rPr>
        <w:t>[Datum]</w:t>
      </w:r>
      <w:r w:rsidRPr="00FA3E78">
        <w:t xml:space="preserve"> veranstaltet die </w:t>
      </w:r>
      <w:r w:rsidRPr="00FA3E78">
        <w:rPr>
          <w:b/>
          <w:bCs/>
          <w:highlight w:val="yellow"/>
        </w:rPr>
        <w:t>[Name der Schule]</w:t>
      </w:r>
      <w:r w:rsidRPr="00FA3E78">
        <w:t xml:space="preserve"> einen Spendenlauf, bei dem sich unsere </w:t>
      </w:r>
      <w:r>
        <w:t>Schüler*innen</w:t>
      </w:r>
      <w:r w:rsidRPr="00FA3E78">
        <w:t xml:space="preserve"> mit viel Einsatz für ihre Schule und für gute Bildung engagieren. Dafür suchen wir Unternehmen aus unserer Region, die diese Aktion unterstützen möchten.</w:t>
      </w:r>
    </w:p>
    <w:p w14:paraId="05414A5A" w14:textId="3F82469F" w:rsidR="00FA3E78" w:rsidRPr="00FA3E78" w:rsidRDefault="00FA3E78" w:rsidP="00FA3E78">
      <w:r w:rsidRPr="00FA3E78">
        <w:t xml:space="preserve">Die Kinder suchen sich im Vorfeld </w:t>
      </w:r>
      <w:r w:rsidR="00FC4977">
        <w:t>Spender</w:t>
      </w:r>
      <w:r w:rsidRPr="00FA3E78">
        <w:t>*innen, die einen Betrag pro gelaufener Runde bzw. pro Kilometer oder einen festen Spendenbetrag zusagen. Am Veranstaltungstag geben alle ihr Bestes und laufen so viele Runden wie möglich.</w:t>
      </w:r>
    </w:p>
    <w:p w14:paraId="34CE0A61" w14:textId="77777777" w:rsidR="00FA3E78" w:rsidRPr="00FA3E78" w:rsidRDefault="00FA3E78" w:rsidP="00FA3E78">
      <w:r w:rsidRPr="00FA3E78">
        <w:rPr>
          <w:b/>
          <w:bCs/>
        </w:rPr>
        <w:t>Die Spendeneinnahmen werden zu gleichen Teilen aufgeteilt:</w:t>
      </w:r>
    </w:p>
    <w:p w14:paraId="5F71011B" w14:textId="77777777" w:rsidR="00FA3E78" w:rsidRPr="00FA3E78" w:rsidRDefault="00FA3E78" w:rsidP="00FA3E78">
      <w:pPr>
        <w:numPr>
          <w:ilvl w:val="0"/>
          <w:numId w:val="18"/>
        </w:numPr>
      </w:pPr>
      <w:r w:rsidRPr="00FA3E78">
        <w:rPr>
          <w:b/>
          <w:bCs/>
        </w:rPr>
        <w:t>50 %</w:t>
      </w:r>
      <w:r w:rsidRPr="00FA3E78">
        <w:t xml:space="preserve"> kommen direkt unserer Schule bzw. unserem Förderverein zugute und finanzieren </w:t>
      </w:r>
      <w:r w:rsidRPr="00FA3E78">
        <w:rPr>
          <w:b/>
          <w:bCs/>
          <w:highlight w:val="yellow"/>
        </w:rPr>
        <w:t>[Projekt/Zweck]</w:t>
      </w:r>
      <w:r w:rsidRPr="00FA3E78">
        <w:rPr>
          <w:highlight w:val="yellow"/>
        </w:rPr>
        <w:t>.</w:t>
      </w:r>
    </w:p>
    <w:p w14:paraId="0D4448CC" w14:textId="77777777" w:rsidR="00FA3E78" w:rsidRPr="00FA3E78" w:rsidRDefault="00FA3E78" w:rsidP="00FA3E78">
      <w:pPr>
        <w:numPr>
          <w:ilvl w:val="0"/>
          <w:numId w:val="18"/>
        </w:numPr>
      </w:pPr>
      <w:r w:rsidRPr="2F888F34">
        <w:rPr>
          <w:b/>
          <w:bCs/>
        </w:rPr>
        <w:t>50 %</w:t>
      </w:r>
      <w:r>
        <w:t xml:space="preserve"> gehen an die </w:t>
      </w:r>
      <w:r w:rsidRPr="2F888F34">
        <w:rPr>
          <w:b/>
          <w:bCs/>
        </w:rPr>
        <w:t>Stiftung Bildung</w:t>
      </w:r>
      <w:r>
        <w:t>, die bundesweit Kita- und Schulfördervereine stärkt und Projekte für mehr Bildungsgerechtigkeit und Teilhabe ermöglicht.</w:t>
      </w:r>
    </w:p>
    <w:p w14:paraId="5CDFD3C6" w14:textId="7C84FE39" w:rsidR="2F888F34" w:rsidRDefault="2F888F34"/>
    <w:p w14:paraId="198571BA" w14:textId="63F5426E" w:rsidR="2F888F34" w:rsidRDefault="2F888F34"/>
    <w:p w14:paraId="0FA96160" w14:textId="77777777" w:rsidR="00FA3E78" w:rsidRDefault="00FA3E78" w:rsidP="00FA3E78">
      <w:r w:rsidRPr="00FA3E78">
        <w:lastRenderedPageBreak/>
        <w:t>Mit Ihrer Unterstützung fördern Sie nicht nur Bewegung, Teamgeist und das Engagement junger Menschen, sondern investieren zugleich in die Zukunft unserer Schule und in starke Bildungsprojekte in ganz Deutschland.</w:t>
      </w:r>
    </w:p>
    <w:p w14:paraId="4637F5C1" w14:textId="77777777" w:rsidR="00FA3E78" w:rsidRPr="00FA3E78" w:rsidRDefault="00FA3E78" w:rsidP="00FA3E78"/>
    <w:p w14:paraId="70095A3E" w14:textId="77777777" w:rsidR="00FA3E78" w:rsidRPr="00FA3E78" w:rsidRDefault="00FA3E78" w:rsidP="00FA3E78">
      <w:r w:rsidRPr="00FA3E78">
        <w:rPr>
          <w:b/>
          <w:bCs/>
        </w:rPr>
        <w:t>Sie können den Spendenlauf auf verschiedene Weise unterstützen:</w:t>
      </w:r>
    </w:p>
    <w:p w14:paraId="31D7E978" w14:textId="77777777" w:rsidR="00FA3E78" w:rsidRPr="00FA3E78" w:rsidRDefault="00FA3E78" w:rsidP="00FA3E78">
      <w:pPr>
        <w:numPr>
          <w:ilvl w:val="0"/>
          <w:numId w:val="19"/>
        </w:numPr>
      </w:pPr>
      <w:r w:rsidRPr="00FA3E78">
        <w:t>eine Pauschalspende in Höhe von ________ €</w:t>
      </w:r>
    </w:p>
    <w:p w14:paraId="43247EA1" w14:textId="77777777" w:rsidR="00FA3E78" w:rsidRPr="00FA3E78" w:rsidRDefault="00FA3E78" w:rsidP="00FA3E78">
      <w:pPr>
        <w:numPr>
          <w:ilvl w:val="0"/>
          <w:numId w:val="19"/>
        </w:numPr>
      </w:pPr>
      <w:r w:rsidRPr="00FA3E78">
        <w:t>ein Betrag von ________ € pro gelaufener Runde bzw. pro Kilometer</w:t>
      </w:r>
    </w:p>
    <w:p w14:paraId="6A1ABEC0" w14:textId="77777777" w:rsidR="00FA3E78" w:rsidRPr="00FA3E78" w:rsidRDefault="00FA3E78" w:rsidP="00FA3E78">
      <w:pPr>
        <w:numPr>
          <w:ilvl w:val="0"/>
          <w:numId w:val="19"/>
        </w:numPr>
      </w:pPr>
      <w:r w:rsidRPr="00FA3E78">
        <w:t>das Sponsoring einer Klasse oder eines Jahrgang</w:t>
      </w:r>
    </w:p>
    <w:p w14:paraId="1F14CAE8" w14:textId="6B7D3884" w:rsidR="00FA3E78" w:rsidRPr="00FA3E78" w:rsidRDefault="00FA3E78" w:rsidP="00FA3E78">
      <w:pPr>
        <w:numPr>
          <w:ilvl w:val="0"/>
          <w:numId w:val="19"/>
        </w:numPr>
      </w:pPr>
      <w:r w:rsidRPr="00FA3E78">
        <w:t>oder mit einem eigenen Vorschlag</w:t>
      </w:r>
      <w:r>
        <w:t>:</w:t>
      </w:r>
    </w:p>
    <w:p w14:paraId="7BB8E31F" w14:textId="77EC5A2B" w:rsidR="00FA3E78" w:rsidRPr="00FA3E78" w:rsidRDefault="006A16F7" w:rsidP="00FA3E78">
      <w:r>
        <w:t xml:space="preserve">Die Gelder werden im Anschluss bar oder per Überweisung eingesammelt. </w:t>
      </w:r>
      <w:r w:rsidR="00FA3E78" w:rsidRPr="00FA3E78">
        <w:t xml:space="preserve">Gern bedanken wir uns für Ihre Unterstützung mit einer Nennung Ihres Unternehmens </w:t>
      </w:r>
      <w:r w:rsidR="00FA3E78" w:rsidRPr="00FA3E78">
        <w:rPr>
          <w:b/>
          <w:bCs/>
          <w:highlight w:val="yellow"/>
        </w:rPr>
        <w:t xml:space="preserve">[z. B. auf unserer </w:t>
      </w:r>
      <w:r w:rsidR="00492B66">
        <w:rPr>
          <w:b/>
          <w:bCs/>
          <w:highlight w:val="yellow"/>
        </w:rPr>
        <w:t>Spender*innen</w:t>
      </w:r>
      <w:r w:rsidR="00FA3E78" w:rsidRPr="00FA3E78">
        <w:rPr>
          <w:b/>
          <w:bCs/>
          <w:highlight w:val="yellow"/>
        </w:rPr>
        <w:t>tafel, auf unserer Website, in den sozialen Medien oder – sofern vorgesehen – in der Pressearbeit rund um den Spendenlauf]</w:t>
      </w:r>
      <w:r w:rsidR="00FA3E78" w:rsidRPr="00FA3E78">
        <w:rPr>
          <w:highlight w:val="yellow"/>
        </w:rPr>
        <w:t>.</w:t>
      </w:r>
    </w:p>
    <w:p w14:paraId="7EEE08FB" w14:textId="77777777" w:rsidR="00FA3E78" w:rsidRPr="00FA3E78" w:rsidRDefault="00FA3E78" w:rsidP="00FA3E78">
      <w:r w:rsidRPr="00FA3E78">
        <w:t>Für Rückfragen stehen wir Ihnen jederzeit gern zur Verfügung. Über Ihre Unterstützung und eine positive Rückmeldung freuen wir uns sehr.</w:t>
      </w:r>
    </w:p>
    <w:p w14:paraId="0CDB749B" w14:textId="77777777" w:rsidR="00FA3E78" w:rsidRPr="00FA3E78" w:rsidRDefault="00FA3E78" w:rsidP="00FA3E78">
      <w:r w:rsidRPr="00FA3E78">
        <w:rPr>
          <w:b/>
          <w:bCs/>
        </w:rPr>
        <w:t>Herzlichen Dank für Ihr Engagement!</w:t>
      </w:r>
    </w:p>
    <w:p w14:paraId="096E2897" w14:textId="77777777" w:rsidR="00FA3E78" w:rsidRDefault="00FA3E78">
      <w:pPr>
        <w:rPr>
          <w:kern w:val="2"/>
          <w:lang w:eastAsia="de-DE"/>
          <w14:ligatures w14:val="standardContextual"/>
        </w:rPr>
      </w:pPr>
      <w:r>
        <w:t>Mit freundlichen Grüßen</w:t>
      </w:r>
    </w:p>
    <w:p w14:paraId="635713A7" w14:textId="77777777" w:rsidR="00FA3E78" w:rsidRDefault="00FA3E78">
      <w:pPr>
        <w:rPr>
          <w:kern w:val="2"/>
          <w:lang w:eastAsia="de-DE"/>
          <w14:ligatures w14:val="standardContextual"/>
        </w:rPr>
      </w:pPr>
      <w:r w:rsidRPr="00FA3E78">
        <w:rPr>
          <w:highlight w:val="yellow"/>
        </w:rPr>
        <w:t>[Unterschrift]</w:t>
      </w:r>
      <w:r w:rsidRPr="00FA3E78">
        <w:rPr>
          <w:highlight w:val="yellow"/>
        </w:rPr>
        <w:br/>
        <w:t>[Name]</w:t>
      </w:r>
    </w:p>
    <w:p w14:paraId="18E6FBD5" w14:textId="77777777" w:rsidR="003D60A5" w:rsidRDefault="003D60A5" w:rsidP="00057701"/>
    <w:p w14:paraId="7057EAB4" w14:textId="77777777" w:rsidR="003D60A5" w:rsidRDefault="003D60A5" w:rsidP="00057701"/>
    <w:p w14:paraId="77D3E171" w14:textId="77777777" w:rsidR="003D60A5" w:rsidRDefault="003D60A5" w:rsidP="00057701"/>
    <w:p w14:paraId="167C952E" w14:textId="77777777" w:rsidR="003D60A5" w:rsidRDefault="003D60A5" w:rsidP="00057701"/>
    <w:p w14:paraId="4473B331" w14:textId="77777777" w:rsidR="003D60A5" w:rsidRDefault="003D60A5" w:rsidP="00057701"/>
    <w:p w14:paraId="25AE4275" w14:textId="77777777" w:rsidR="003D60A5" w:rsidRDefault="003D60A5" w:rsidP="00057701"/>
    <w:p w14:paraId="4C57FC6E" w14:textId="77777777" w:rsidR="003D60A5" w:rsidRPr="00057701" w:rsidRDefault="003D60A5" w:rsidP="00057701"/>
    <w:sectPr w:rsidR="003D60A5" w:rsidRPr="00057701" w:rsidSect="007F73A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722" w:right="1361" w:bottom="567" w:left="1361" w:header="294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AF9A" w14:textId="77777777" w:rsidR="00136125" w:rsidRDefault="00136125" w:rsidP="00881E07">
      <w:pPr>
        <w:spacing w:after="0" w:line="240" w:lineRule="auto"/>
      </w:pPr>
      <w:r>
        <w:separator/>
      </w:r>
    </w:p>
  </w:endnote>
  <w:endnote w:type="continuationSeparator" w:id="0">
    <w:p w14:paraId="4ADBF696" w14:textId="77777777" w:rsidR="00136125" w:rsidRDefault="00136125" w:rsidP="00881E07">
      <w:pPr>
        <w:spacing w:after="0" w:line="240" w:lineRule="auto"/>
      </w:pPr>
      <w:r>
        <w:continuationSeparator/>
      </w:r>
    </w:p>
  </w:endnote>
  <w:endnote w:type="continuationNotice" w:id="1">
    <w:p w14:paraId="6DDB3477" w14:textId="77777777" w:rsidR="00136125" w:rsidRDefault="001361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SansUni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15202117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437324118"/>
          <w:docPartObj>
            <w:docPartGallery w:val="Page Numbers (Top of Page)"/>
            <w:docPartUnique/>
          </w:docPartObj>
        </w:sdtPr>
        <w:sdtEndPr/>
        <w:sdtContent>
          <w:p w14:paraId="4D2A7EF9" w14:textId="77777777" w:rsidR="003D60A5" w:rsidRPr="003D60A5" w:rsidRDefault="003D60A5" w:rsidP="007F73A0">
            <w:pPr>
              <w:pStyle w:val="Fuzeile"/>
              <w:ind w:left="5088" w:firstLine="2700"/>
              <w:rPr>
                <w:sz w:val="20"/>
                <w:szCs w:val="20"/>
              </w:rPr>
            </w:pPr>
            <w:r w:rsidRPr="003D60A5">
              <w:rPr>
                <w:sz w:val="20"/>
                <w:szCs w:val="20"/>
              </w:rPr>
              <w:t xml:space="preserve">Seite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PAGE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  <w:r w:rsidRPr="003D60A5">
              <w:rPr>
                <w:sz w:val="20"/>
                <w:szCs w:val="20"/>
              </w:rPr>
              <w:t xml:space="preserve"> von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NUMPAGES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ucida Sans" w:hAnsi="Lucida Sans" w:cstheme="minorBidi"/>
        <w:color w:val="auto"/>
        <w:w w:val="100"/>
        <w:sz w:val="20"/>
        <w:szCs w:val="20"/>
      </w:rPr>
      <w:id w:val="1668057192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" w:hAnsi="Lucida Sans" w:cstheme="minorBidi"/>
            <w:color w:val="auto"/>
            <w:w w:val="100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E720D0" w14:textId="77777777" w:rsidR="00786314" w:rsidRPr="00DE0F7F" w:rsidRDefault="00786314" w:rsidP="00786314">
            <w:pPr>
              <w:pStyle w:val="5Fuzeile"/>
              <w:spacing w:line="360" w:lineRule="auto"/>
              <w:ind w:left="-709"/>
              <w:jc w:val="both"/>
              <w:rPr>
                <w:rFonts w:ascii="Lucida Sans" w:hAnsi="Lucida Sans" w:cs="Lucida Sans Unicode"/>
                <w:color w:val="808080"/>
              </w:rPr>
            </w:pPr>
            <w:r w:rsidRPr="00DA52D1">
              <w:rPr>
                <w:rFonts w:ascii="Lucida Sans" w:hAnsi="Lucida Sans"/>
                <w:noProof/>
                <w:lang w:eastAsia="de-DE"/>
              </w:rPr>
              <w:drawing>
                <wp:anchor distT="0" distB="0" distL="114300" distR="114300" simplePos="0" relativeHeight="251658244" behindDoc="1" locked="0" layoutInCell="1" allowOverlap="1" wp14:anchorId="12EF3A9E" wp14:editId="7EA87019">
                  <wp:simplePos x="0" y="0"/>
                  <wp:positionH relativeFrom="column">
                    <wp:posOffset>5794647</wp:posOffset>
                  </wp:positionH>
                  <wp:positionV relativeFrom="paragraph">
                    <wp:posOffset>-3810</wp:posOffset>
                  </wp:positionV>
                  <wp:extent cx="488509" cy="729343"/>
                  <wp:effectExtent l="0" t="0" r="6985" b="0"/>
                  <wp:wrapTight wrapText="bothSides">
                    <wp:wrapPolygon edited="0">
                      <wp:start x="0" y="0"/>
                      <wp:lineTo x="0" y="20885"/>
                      <wp:lineTo x="21066" y="20885"/>
                      <wp:lineTo x="21066" y="0"/>
                      <wp:lineTo x="0" y="0"/>
                    </wp:wrapPolygon>
                  </wp:wrapTight>
                  <wp:docPr id="1292796064" name="Grafik 1924958848" descr="C:\Users\JulianeSchulzki\Stiftung Bildung\Stiftung Bildung - Dokumente\2. Fundraising\2.1. Kontaktmanagement\2.1.2. Spenden- und Dankesbriefe\2.1.2.5. Mosaico\DZI Logo\DZI_Spendensiegel_201x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ulianeSchulzki\Stiftung Bildung\Stiftung Bildung - Dokumente\2. Fundraising\2.1. Kontaktmanagement\2.1.2. Spenden- und Dankesbriefe\2.1.2.5. Mosaico\DZI Logo\DZI_Spendensiegel_201x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509" cy="729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Rechtsfähige Stiftung des bürgerlichen Rechts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Stiftungsaufsicht Berlin 3416/1005/2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Steuerbegünstigte Körperschaft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Finanzamt für Körperschaften I 27/641/02475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Vorstand: Vera-Maria Buttermann, Katja Hintze (Vorstandsvorsitzende*r), Andreas Kessel, Rainald Manthe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Spendenkonto GLS Bank: IBAN DE43430609671143928901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Konto für Zustiftungen IBAN: DE16430609671143928902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</w:t>
            </w:r>
            <w:r>
              <w:rPr>
                <w:rFonts w:ascii="Lucida Sans" w:hAnsi="Lucida Sans" w:cs="Lucida Sans Unicode"/>
                <w:color w:val="808080"/>
              </w:rPr>
              <w:t xml:space="preserve">BIC: GENODEM1GLS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Transparenzregister-Nr. 7700008380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Am Festungsgraben 1, 10117 Berlin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>Tel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Fax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info@stiftungbildung.org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smallCaps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www.stiftungbildung.org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Mitgliedschaften: BBE, </w:t>
            </w:r>
            <w:r>
              <w:rPr>
                <w:rFonts w:ascii="Lucida Sans" w:hAnsi="Lucida Sans" w:cs="Lucida Sans Unicode"/>
                <w:color w:val="808080"/>
              </w:rPr>
              <w:t>BVDS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, </w:t>
            </w:r>
            <w:r>
              <w:rPr>
                <w:rFonts w:ascii="Lucida Sans" w:hAnsi="Lucida Sans" w:cs="Lucida Sans Unicode"/>
                <w:color w:val="808080"/>
              </w:rPr>
              <w:t>DFRV</w:t>
            </w:r>
            <w:r w:rsidRPr="00DA52D1">
              <w:rPr>
                <w:rFonts w:ascii="Lucida Sans" w:hAnsi="Lucida Sans" w:cs="Lucida Sans Unicode"/>
                <w:color w:val="808080"/>
              </w:rPr>
              <w:t>, Initiative „Mein Erbe tut Gutes“, Paritätischer Wohlfahrtsverband Berlin</w:t>
            </w:r>
            <w:r w:rsidRPr="00DA52D1">
              <w:rPr>
                <w:rFonts w:ascii="Lucida Sans" w:hAnsi="Lucida Sans" w:cs="Lucida Sans Unicode"/>
                <w:noProof/>
                <w:color w:val="808080"/>
                <w:lang w:eastAsia="de-DE"/>
              </w:rPr>
              <w:t xml:space="preserve">  </w:t>
            </w:r>
          </w:p>
          <w:p w14:paraId="47E276A6" w14:textId="77777777" w:rsidR="00DE0F7F" w:rsidRPr="00DE0F7F" w:rsidRDefault="00DE0F7F">
            <w:pPr>
              <w:pStyle w:val="Fuzeile"/>
              <w:jc w:val="right"/>
              <w:rPr>
                <w:sz w:val="20"/>
                <w:szCs w:val="20"/>
              </w:rPr>
            </w:pPr>
            <w:r w:rsidRPr="00DE0F7F">
              <w:rPr>
                <w:sz w:val="20"/>
                <w:szCs w:val="20"/>
              </w:rPr>
              <w:t xml:space="preserve">Seite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PAGE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  <w:r w:rsidRPr="00DE0F7F">
              <w:rPr>
                <w:sz w:val="20"/>
                <w:szCs w:val="20"/>
              </w:rPr>
              <w:t xml:space="preserve"> von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NUMPAGES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5EE8E4A" w14:textId="77777777" w:rsidR="00553A5B" w:rsidRPr="009D232A" w:rsidRDefault="00553A5B" w:rsidP="009D232A">
    <w:pPr>
      <w:pStyle w:val="5Fuzeile"/>
      <w:spacing w:line="276" w:lineRule="auto"/>
      <w:ind w:left="-709"/>
      <w:jc w:val="both"/>
      <w:rPr>
        <w:rFonts w:ascii="Lucida Sans Unicode" w:hAnsi="Lucida Sans Unicode" w:cs="Lucida Sans Unicode"/>
        <w:color w:val="80808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3615" w14:textId="77777777" w:rsidR="00136125" w:rsidRDefault="00136125" w:rsidP="00881E07">
      <w:pPr>
        <w:spacing w:after="0" w:line="240" w:lineRule="auto"/>
      </w:pPr>
      <w:r>
        <w:separator/>
      </w:r>
    </w:p>
  </w:footnote>
  <w:footnote w:type="continuationSeparator" w:id="0">
    <w:p w14:paraId="147505DC" w14:textId="77777777" w:rsidR="00136125" w:rsidRDefault="00136125" w:rsidP="00881E07">
      <w:pPr>
        <w:spacing w:after="0" w:line="240" w:lineRule="auto"/>
      </w:pPr>
      <w:r>
        <w:continuationSeparator/>
      </w:r>
    </w:p>
  </w:footnote>
  <w:footnote w:type="continuationNotice" w:id="1">
    <w:p w14:paraId="74A3C453" w14:textId="77777777" w:rsidR="00136125" w:rsidRDefault="001361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BE4F" w14:textId="77777777" w:rsidR="003D60A5" w:rsidRDefault="003D60A5">
    <w:pPr>
      <w:pStyle w:val="Kopfzeile"/>
    </w:pPr>
    <w:r w:rsidRPr="00D32EBC">
      <w:rPr>
        <w:noProof/>
        <w:lang w:eastAsia="de-DE"/>
      </w:rPr>
      <w:drawing>
        <wp:anchor distT="0" distB="0" distL="114300" distR="114300" simplePos="0" relativeHeight="251658245" behindDoc="0" locked="1" layoutInCell="1" allowOverlap="1" wp14:anchorId="75B9C7AE" wp14:editId="77F6C2DD">
          <wp:simplePos x="0" y="0"/>
          <wp:positionH relativeFrom="margin">
            <wp:posOffset>1400810</wp:posOffset>
          </wp:positionH>
          <wp:positionV relativeFrom="page">
            <wp:posOffset>734695</wp:posOffset>
          </wp:positionV>
          <wp:extent cx="2898000" cy="720000"/>
          <wp:effectExtent l="0" t="0" r="0" b="4445"/>
          <wp:wrapNone/>
          <wp:docPr id="1311533345" name="Grafik 131153334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02D2" w14:textId="77777777" w:rsidR="00220043" w:rsidRPr="00D32EBC" w:rsidRDefault="00220043" w:rsidP="00646D9C">
    <w:pPr>
      <w:pStyle w:val="4eigeneAdresse"/>
      <w:rPr>
        <w:lang w:eastAsia="de-DE"/>
      </w:rPr>
    </w:pPr>
    <w:r w:rsidRPr="00D32EBC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C32AA7B" wp14:editId="2E3172D9">
          <wp:simplePos x="0" y="0"/>
          <wp:positionH relativeFrom="margin">
            <wp:align>center</wp:align>
          </wp:positionH>
          <wp:positionV relativeFrom="page">
            <wp:posOffset>683895</wp:posOffset>
          </wp:positionV>
          <wp:extent cx="2898000" cy="720000"/>
          <wp:effectExtent l="0" t="0" r="0" b="4445"/>
          <wp:wrapNone/>
          <wp:docPr id="914315675" name="Grafik 91431567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3" behindDoc="0" locked="1" layoutInCell="1" allowOverlap="0" wp14:anchorId="06CBBE28" wp14:editId="514AAB91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144000" cy="0"/>
              <wp:effectExtent l="0" t="0" r="27940" b="19050"/>
              <wp:wrapNone/>
              <wp:docPr id="1768975150" name="Gerader Verbinder 1768975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EB1ADEE">
            <v:line id="Gerader Verbinder 1768975150" style="position:absolute;z-index:25166848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595.35pt" to="11.35pt,595.35pt" w14:anchorId="589C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2" behindDoc="0" locked="1" layoutInCell="1" allowOverlap="0" wp14:anchorId="38A4CBDE" wp14:editId="252DD699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144000" cy="0"/>
              <wp:effectExtent l="0" t="0" r="27940" b="19050"/>
              <wp:wrapNone/>
              <wp:docPr id="1565587589" name="Gerader Verbinder 15655875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FCDE71A">
            <v:line id="Gerader Verbinder 1565587589" style="position:absolute;z-index:25166746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421pt" to="11.35pt,421pt" w14:anchorId="133154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CxwJ0/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1" layoutInCell="1" allowOverlap="0" wp14:anchorId="6A8E61FA" wp14:editId="7351AF13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144000" cy="0"/>
              <wp:effectExtent l="0" t="0" r="27940" b="19050"/>
              <wp:wrapNone/>
              <wp:docPr id="1230796442" name="Gerader Verbinder 12307964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C57A23D">
            <v:line id="Gerader Verbinder 1230796442" style="position:absolute;z-index:2516664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297.7pt" to="11.35pt,297.7pt" w14:anchorId="679B6E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Dji5a2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5A7"/>
    <w:multiLevelType w:val="multilevel"/>
    <w:tmpl w:val="8310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812CF"/>
    <w:multiLevelType w:val="hybridMultilevel"/>
    <w:tmpl w:val="69AC53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F7F17"/>
    <w:multiLevelType w:val="hybridMultilevel"/>
    <w:tmpl w:val="703651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F7E14"/>
    <w:multiLevelType w:val="hybridMultilevel"/>
    <w:tmpl w:val="EA823410"/>
    <w:lvl w:ilvl="0" w:tplc="ABD0D12C">
      <w:start w:val="1"/>
      <w:numFmt w:val="decimal"/>
      <w:lvlText w:val="%1."/>
      <w:lvlJc w:val="left"/>
      <w:pPr>
        <w:ind w:left="360" w:hanging="360"/>
      </w:pPr>
      <w:rPr>
        <w:rFonts w:ascii="Lucida Sans" w:hAnsi="Lucida Sans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9057F"/>
    <w:multiLevelType w:val="hybridMultilevel"/>
    <w:tmpl w:val="CB04D610"/>
    <w:lvl w:ilvl="0" w:tplc="EF16D97A">
      <w:start w:val="1"/>
      <w:numFmt w:val="bullet"/>
      <w:lvlText w:val="-"/>
      <w:lvlJc w:val="left"/>
      <w:pPr>
        <w:ind w:left="720" w:hanging="360"/>
      </w:pPr>
      <w:rPr>
        <w:rFonts w:ascii="Lucida Sans" w:eastAsia="Calibri" w:hAnsi="Lucida San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108E6"/>
    <w:multiLevelType w:val="hybridMultilevel"/>
    <w:tmpl w:val="8C3691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C95FAD"/>
    <w:multiLevelType w:val="hybridMultilevel"/>
    <w:tmpl w:val="B4829038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2164E"/>
    <w:multiLevelType w:val="hybridMultilevel"/>
    <w:tmpl w:val="EC88B3D2"/>
    <w:lvl w:ilvl="0" w:tplc="0407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31820C20"/>
    <w:multiLevelType w:val="multilevel"/>
    <w:tmpl w:val="9C6C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04642F"/>
    <w:multiLevelType w:val="hybridMultilevel"/>
    <w:tmpl w:val="DFC4E0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43CFD"/>
    <w:multiLevelType w:val="hybridMultilevel"/>
    <w:tmpl w:val="0DEEC4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9D3AB1"/>
    <w:multiLevelType w:val="hybridMultilevel"/>
    <w:tmpl w:val="D0607F8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C910F5"/>
    <w:multiLevelType w:val="hybridMultilevel"/>
    <w:tmpl w:val="90EC31B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3D3C3F"/>
    <w:multiLevelType w:val="hybridMultilevel"/>
    <w:tmpl w:val="550C2102"/>
    <w:lvl w:ilvl="0" w:tplc="92461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20842"/>
    <w:multiLevelType w:val="hybridMultilevel"/>
    <w:tmpl w:val="3918DF00"/>
    <w:lvl w:ilvl="0" w:tplc="000072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9874B3"/>
    <w:multiLevelType w:val="hybridMultilevel"/>
    <w:tmpl w:val="6AF6D3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0F2A46"/>
    <w:multiLevelType w:val="hybridMultilevel"/>
    <w:tmpl w:val="D2662AD0"/>
    <w:lvl w:ilvl="0" w:tplc="C57CA200">
      <w:start w:val="1"/>
      <w:numFmt w:val="decimal"/>
      <w:lvlText w:val="%1. "/>
      <w:lvlJc w:val="left"/>
      <w:pPr>
        <w:ind w:left="283" w:hanging="283"/>
      </w:pPr>
      <w:rPr>
        <w:rFonts w:ascii="Lucida Sans" w:hAnsi="Lucida Sans" w:cs="Times New Roman" w:hint="default"/>
        <w:b w:val="0"/>
        <w:i w:val="0"/>
        <w:sz w:val="20"/>
        <w:szCs w:val="20"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1B2E6C"/>
    <w:multiLevelType w:val="hybridMultilevel"/>
    <w:tmpl w:val="0420829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4A0D6A"/>
    <w:multiLevelType w:val="hybridMultilevel"/>
    <w:tmpl w:val="B482903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713930">
    <w:abstractNumId w:val="13"/>
  </w:num>
  <w:num w:numId="2" w16cid:durableId="278416056">
    <w:abstractNumId w:val="7"/>
  </w:num>
  <w:num w:numId="3" w16cid:durableId="1085229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52115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9329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0812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60787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82552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1630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1345684">
    <w:abstractNumId w:val="4"/>
  </w:num>
  <w:num w:numId="11" w16cid:durableId="640159675">
    <w:abstractNumId w:val="3"/>
  </w:num>
  <w:num w:numId="12" w16cid:durableId="1336878187">
    <w:abstractNumId w:val="1"/>
  </w:num>
  <w:num w:numId="13" w16cid:durableId="872612716">
    <w:abstractNumId w:val="10"/>
  </w:num>
  <w:num w:numId="14" w16cid:durableId="537546437">
    <w:abstractNumId w:val="6"/>
  </w:num>
  <w:num w:numId="15" w16cid:durableId="640579260">
    <w:abstractNumId w:val="9"/>
  </w:num>
  <w:num w:numId="16" w16cid:durableId="1418400037">
    <w:abstractNumId w:val="18"/>
  </w:num>
  <w:num w:numId="17" w16cid:durableId="30038677">
    <w:abstractNumId w:val="14"/>
  </w:num>
  <w:num w:numId="18" w16cid:durableId="471675256">
    <w:abstractNumId w:val="8"/>
  </w:num>
  <w:num w:numId="19" w16cid:durableId="206355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E78"/>
    <w:rsid w:val="00010E49"/>
    <w:rsid w:val="00012513"/>
    <w:rsid w:val="000143E6"/>
    <w:rsid w:val="00022FA7"/>
    <w:rsid w:val="00027C6B"/>
    <w:rsid w:val="0003180B"/>
    <w:rsid w:val="00034721"/>
    <w:rsid w:val="000358AF"/>
    <w:rsid w:val="0005490B"/>
    <w:rsid w:val="00057701"/>
    <w:rsid w:val="00062225"/>
    <w:rsid w:val="00063B43"/>
    <w:rsid w:val="00063C5E"/>
    <w:rsid w:val="00067AD4"/>
    <w:rsid w:val="0007759F"/>
    <w:rsid w:val="00080966"/>
    <w:rsid w:val="000812C7"/>
    <w:rsid w:val="000818AF"/>
    <w:rsid w:val="00083423"/>
    <w:rsid w:val="000B5DB7"/>
    <w:rsid w:val="000B65B0"/>
    <w:rsid w:val="000D3717"/>
    <w:rsid w:val="000D61B8"/>
    <w:rsid w:val="000E55EA"/>
    <w:rsid w:val="000F2CF0"/>
    <w:rsid w:val="000F5981"/>
    <w:rsid w:val="00112219"/>
    <w:rsid w:val="00131258"/>
    <w:rsid w:val="00136125"/>
    <w:rsid w:val="00141610"/>
    <w:rsid w:val="00150D72"/>
    <w:rsid w:val="00156B95"/>
    <w:rsid w:val="0016108D"/>
    <w:rsid w:val="00162DA5"/>
    <w:rsid w:val="00175374"/>
    <w:rsid w:val="001839FB"/>
    <w:rsid w:val="00193ED0"/>
    <w:rsid w:val="001B2B66"/>
    <w:rsid w:val="001C26AE"/>
    <w:rsid w:val="001C6C04"/>
    <w:rsid w:val="001D59EB"/>
    <w:rsid w:val="001D661A"/>
    <w:rsid w:val="001E032F"/>
    <w:rsid w:val="001E22BA"/>
    <w:rsid w:val="001E7320"/>
    <w:rsid w:val="001F0F88"/>
    <w:rsid w:val="0020734B"/>
    <w:rsid w:val="00220043"/>
    <w:rsid w:val="0022391C"/>
    <w:rsid w:val="0024166D"/>
    <w:rsid w:val="00250F5D"/>
    <w:rsid w:val="00251C19"/>
    <w:rsid w:val="002673C4"/>
    <w:rsid w:val="0027727D"/>
    <w:rsid w:val="0029224A"/>
    <w:rsid w:val="00294438"/>
    <w:rsid w:val="002A4C12"/>
    <w:rsid w:val="002A7E61"/>
    <w:rsid w:val="002F1842"/>
    <w:rsid w:val="003003A8"/>
    <w:rsid w:val="003343DC"/>
    <w:rsid w:val="00334726"/>
    <w:rsid w:val="00335B05"/>
    <w:rsid w:val="003864A6"/>
    <w:rsid w:val="00387A78"/>
    <w:rsid w:val="0039029B"/>
    <w:rsid w:val="00392406"/>
    <w:rsid w:val="003A2129"/>
    <w:rsid w:val="003D1D7B"/>
    <w:rsid w:val="003D60A5"/>
    <w:rsid w:val="003E29A4"/>
    <w:rsid w:val="003E714D"/>
    <w:rsid w:val="003F2A8C"/>
    <w:rsid w:val="003F6333"/>
    <w:rsid w:val="00403EC3"/>
    <w:rsid w:val="00405570"/>
    <w:rsid w:val="004241D3"/>
    <w:rsid w:val="00424A29"/>
    <w:rsid w:val="004256DD"/>
    <w:rsid w:val="00453189"/>
    <w:rsid w:val="00456C3F"/>
    <w:rsid w:val="0046495A"/>
    <w:rsid w:val="00474D7F"/>
    <w:rsid w:val="00480A0F"/>
    <w:rsid w:val="00492B66"/>
    <w:rsid w:val="00492D61"/>
    <w:rsid w:val="004A0DA9"/>
    <w:rsid w:val="004B373B"/>
    <w:rsid w:val="004B4C0E"/>
    <w:rsid w:val="004C1432"/>
    <w:rsid w:val="004C1EA9"/>
    <w:rsid w:val="004C22BB"/>
    <w:rsid w:val="004C3468"/>
    <w:rsid w:val="004C6776"/>
    <w:rsid w:val="004D2E79"/>
    <w:rsid w:val="00500C29"/>
    <w:rsid w:val="005024BB"/>
    <w:rsid w:val="0052195B"/>
    <w:rsid w:val="00523C1D"/>
    <w:rsid w:val="005312AF"/>
    <w:rsid w:val="00543336"/>
    <w:rsid w:val="00553A5B"/>
    <w:rsid w:val="005647E9"/>
    <w:rsid w:val="00570BC6"/>
    <w:rsid w:val="005726BC"/>
    <w:rsid w:val="00580EB8"/>
    <w:rsid w:val="00582A69"/>
    <w:rsid w:val="00585E65"/>
    <w:rsid w:val="00594564"/>
    <w:rsid w:val="00596A62"/>
    <w:rsid w:val="005A6D95"/>
    <w:rsid w:val="005B2678"/>
    <w:rsid w:val="005B5C09"/>
    <w:rsid w:val="005B787A"/>
    <w:rsid w:val="005C17DB"/>
    <w:rsid w:val="005C2D1F"/>
    <w:rsid w:val="005E0881"/>
    <w:rsid w:val="005E37E7"/>
    <w:rsid w:val="005F0EAE"/>
    <w:rsid w:val="005F6EE8"/>
    <w:rsid w:val="005F72DE"/>
    <w:rsid w:val="00610795"/>
    <w:rsid w:val="00621D30"/>
    <w:rsid w:val="00623522"/>
    <w:rsid w:val="00624C1B"/>
    <w:rsid w:val="00624FEC"/>
    <w:rsid w:val="00626A50"/>
    <w:rsid w:val="00630570"/>
    <w:rsid w:val="006334F2"/>
    <w:rsid w:val="00646D9C"/>
    <w:rsid w:val="006577A1"/>
    <w:rsid w:val="00660F73"/>
    <w:rsid w:val="0069140D"/>
    <w:rsid w:val="0069710C"/>
    <w:rsid w:val="006A16F7"/>
    <w:rsid w:val="006A25D7"/>
    <w:rsid w:val="006B0A26"/>
    <w:rsid w:val="006B7DA1"/>
    <w:rsid w:val="006C3EF7"/>
    <w:rsid w:val="006D0A78"/>
    <w:rsid w:val="006E3550"/>
    <w:rsid w:val="006E3A89"/>
    <w:rsid w:val="006F659A"/>
    <w:rsid w:val="006F65A0"/>
    <w:rsid w:val="0070103C"/>
    <w:rsid w:val="007026B1"/>
    <w:rsid w:val="007032B2"/>
    <w:rsid w:val="0070789D"/>
    <w:rsid w:val="007134E5"/>
    <w:rsid w:val="00723C02"/>
    <w:rsid w:val="00725093"/>
    <w:rsid w:val="007412DE"/>
    <w:rsid w:val="007462AE"/>
    <w:rsid w:val="00746EEF"/>
    <w:rsid w:val="00761128"/>
    <w:rsid w:val="00761859"/>
    <w:rsid w:val="00764174"/>
    <w:rsid w:val="00766611"/>
    <w:rsid w:val="00781C4C"/>
    <w:rsid w:val="00782292"/>
    <w:rsid w:val="00783FA2"/>
    <w:rsid w:val="007861C5"/>
    <w:rsid w:val="00786314"/>
    <w:rsid w:val="00787B73"/>
    <w:rsid w:val="00787CD6"/>
    <w:rsid w:val="00791E45"/>
    <w:rsid w:val="00794FD8"/>
    <w:rsid w:val="007A5549"/>
    <w:rsid w:val="007A7D16"/>
    <w:rsid w:val="007C19C7"/>
    <w:rsid w:val="007F73A0"/>
    <w:rsid w:val="008068EC"/>
    <w:rsid w:val="008118F3"/>
    <w:rsid w:val="008138BD"/>
    <w:rsid w:val="00813A2A"/>
    <w:rsid w:val="00814789"/>
    <w:rsid w:val="00816446"/>
    <w:rsid w:val="00833DFF"/>
    <w:rsid w:val="008345A1"/>
    <w:rsid w:val="0086044F"/>
    <w:rsid w:val="0088004D"/>
    <w:rsid w:val="00881E07"/>
    <w:rsid w:val="00884096"/>
    <w:rsid w:val="00885C42"/>
    <w:rsid w:val="008A36A1"/>
    <w:rsid w:val="008A4740"/>
    <w:rsid w:val="008A7B63"/>
    <w:rsid w:val="008B0B11"/>
    <w:rsid w:val="008C1317"/>
    <w:rsid w:val="008C59EF"/>
    <w:rsid w:val="008D57BC"/>
    <w:rsid w:val="008E04D4"/>
    <w:rsid w:val="008E30D8"/>
    <w:rsid w:val="008E688F"/>
    <w:rsid w:val="008E6959"/>
    <w:rsid w:val="0091511A"/>
    <w:rsid w:val="00920292"/>
    <w:rsid w:val="00921A62"/>
    <w:rsid w:val="00930AB7"/>
    <w:rsid w:val="00932116"/>
    <w:rsid w:val="00955B12"/>
    <w:rsid w:val="00971B86"/>
    <w:rsid w:val="0098505D"/>
    <w:rsid w:val="009857CA"/>
    <w:rsid w:val="00991E60"/>
    <w:rsid w:val="009B3C78"/>
    <w:rsid w:val="009C0D2B"/>
    <w:rsid w:val="009D232A"/>
    <w:rsid w:val="009D472B"/>
    <w:rsid w:val="009E3794"/>
    <w:rsid w:val="009F2EC8"/>
    <w:rsid w:val="00A03D44"/>
    <w:rsid w:val="00A04647"/>
    <w:rsid w:val="00A147F9"/>
    <w:rsid w:val="00A147FD"/>
    <w:rsid w:val="00A23409"/>
    <w:rsid w:val="00A33D3F"/>
    <w:rsid w:val="00A40E02"/>
    <w:rsid w:val="00A47871"/>
    <w:rsid w:val="00A527C5"/>
    <w:rsid w:val="00A53488"/>
    <w:rsid w:val="00A572AC"/>
    <w:rsid w:val="00A65806"/>
    <w:rsid w:val="00A8332E"/>
    <w:rsid w:val="00A852D7"/>
    <w:rsid w:val="00A97AE3"/>
    <w:rsid w:val="00AA0D80"/>
    <w:rsid w:val="00AC6D7E"/>
    <w:rsid w:val="00AD0381"/>
    <w:rsid w:val="00AD4DC4"/>
    <w:rsid w:val="00AD5C57"/>
    <w:rsid w:val="00AE1D54"/>
    <w:rsid w:val="00AF4A4A"/>
    <w:rsid w:val="00B011DA"/>
    <w:rsid w:val="00B04BBA"/>
    <w:rsid w:val="00B22B2D"/>
    <w:rsid w:val="00B242FB"/>
    <w:rsid w:val="00B348CE"/>
    <w:rsid w:val="00B37E13"/>
    <w:rsid w:val="00B44C08"/>
    <w:rsid w:val="00B45A7A"/>
    <w:rsid w:val="00B50080"/>
    <w:rsid w:val="00B64862"/>
    <w:rsid w:val="00B70E71"/>
    <w:rsid w:val="00B914E8"/>
    <w:rsid w:val="00BC453A"/>
    <w:rsid w:val="00BC70C2"/>
    <w:rsid w:val="00BD331F"/>
    <w:rsid w:val="00BF04F1"/>
    <w:rsid w:val="00C01D1B"/>
    <w:rsid w:val="00C02C0E"/>
    <w:rsid w:val="00C10910"/>
    <w:rsid w:val="00C143D4"/>
    <w:rsid w:val="00C17154"/>
    <w:rsid w:val="00C212C3"/>
    <w:rsid w:val="00C22C71"/>
    <w:rsid w:val="00C3271D"/>
    <w:rsid w:val="00C34B1E"/>
    <w:rsid w:val="00C426AF"/>
    <w:rsid w:val="00C50758"/>
    <w:rsid w:val="00C57DA5"/>
    <w:rsid w:val="00C61E0A"/>
    <w:rsid w:val="00C61F1B"/>
    <w:rsid w:val="00C66591"/>
    <w:rsid w:val="00C7050E"/>
    <w:rsid w:val="00C86066"/>
    <w:rsid w:val="00CA4EBD"/>
    <w:rsid w:val="00CA7F51"/>
    <w:rsid w:val="00CB399D"/>
    <w:rsid w:val="00CC1246"/>
    <w:rsid w:val="00CC253E"/>
    <w:rsid w:val="00CD5226"/>
    <w:rsid w:val="00CD74CE"/>
    <w:rsid w:val="00CE18F9"/>
    <w:rsid w:val="00D03A8E"/>
    <w:rsid w:val="00D06368"/>
    <w:rsid w:val="00D07F3C"/>
    <w:rsid w:val="00D114BD"/>
    <w:rsid w:val="00D27A55"/>
    <w:rsid w:val="00D32EBC"/>
    <w:rsid w:val="00D346E8"/>
    <w:rsid w:val="00D35F10"/>
    <w:rsid w:val="00D41385"/>
    <w:rsid w:val="00D4662E"/>
    <w:rsid w:val="00D51AB3"/>
    <w:rsid w:val="00D65900"/>
    <w:rsid w:val="00D75DB3"/>
    <w:rsid w:val="00D82333"/>
    <w:rsid w:val="00DA305E"/>
    <w:rsid w:val="00DA47EC"/>
    <w:rsid w:val="00DA52D1"/>
    <w:rsid w:val="00DB001A"/>
    <w:rsid w:val="00DB0C4D"/>
    <w:rsid w:val="00DB3012"/>
    <w:rsid w:val="00DB319B"/>
    <w:rsid w:val="00DB397B"/>
    <w:rsid w:val="00DD13D8"/>
    <w:rsid w:val="00DD4C9B"/>
    <w:rsid w:val="00DD735A"/>
    <w:rsid w:val="00DE0F7F"/>
    <w:rsid w:val="00DE7792"/>
    <w:rsid w:val="00DF4BCF"/>
    <w:rsid w:val="00DF7235"/>
    <w:rsid w:val="00E224D9"/>
    <w:rsid w:val="00E306F8"/>
    <w:rsid w:val="00E31E99"/>
    <w:rsid w:val="00E35B9F"/>
    <w:rsid w:val="00E42BA2"/>
    <w:rsid w:val="00E42F66"/>
    <w:rsid w:val="00E53E67"/>
    <w:rsid w:val="00E54E2C"/>
    <w:rsid w:val="00E55A08"/>
    <w:rsid w:val="00E57871"/>
    <w:rsid w:val="00E57C4D"/>
    <w:rsid w:val="00E57DC8"/>
    <w:rsid w:val="00E63274"/>
    <w:rsid w:val="00E65530"/>
    <w:rsid w:val="00E86774"/>
    <w:rsid w:val="00EA04C0"/>
    <w:rsid w:val="00EC3360"/>
    <w:rsid w:val="00EC3AFC"/>
    <w:rsid w:val="00EC4566"/>
    <w:rsid w:val="00ED47E7"/>
    <w:rsid w:val="00EE6EF2"/>
    <w:rsid w:val="00F03BC0"/>
    <w:rsid w:val="00F135C3"/>
    <w:rsid w:val="00F16123"/>
    <w:rsid w:val="00F2213C"/>
    <w:rsid w:val="00F35E8D"/>
    <w:rsid w:val="00F42615"/>
    <w:rsid w:val="00F45843"/>
    <w:rsid w:val="00F7173D"/>
    <w:rsid w:val="00F81C6C"/>
    <w:rsid w:val="00F83A37"/>
    <w:rsid w:val="00F87942"/>
    <w:rsid w:val="00F93284"/>
    <w:rsid w:val="00F96C34"/>
    <w:rsid w:val="00FA1E7A"/>
    <w:rsid w:val="00FA3E78"/>
    <w:rsid w:val="00FB38B8"/>
    <w:rsid w:val="00FB4A5F"/>
    <w:rsid w:val="00FC3ED3"/>
    <w:rsid w:val="00FC4977"/>
    <w:rsid w:val="00FF20E7"/>
    <w:rsid w:val="261E69DF"/>
    <w:rsid w:val="2F888F34"/>
    <w:rsid w:val="384C0707"/>
    <w:rsid w:val="54FE8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09EC8"/>
  <w15:docId w15:val="{455D00D0-E39E-477D-AB2D-B5B020F03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0E02"/>
    <w:pPr>
      <w:spacing w:before="240" w:after="240" w:line="276" w:lineRule="auto"/>
    </w:pPr>
    <w:rPr>
      <w:rFonts w:ascii="Lucida Sans" w:hAnsi="Lucida Sans"/>
    </w:rPr>
  </w:style>
  <w:style w:type="paragraph" w:styleId="berschrift1">
    <w:name w:val="heading 1"/>
    <w:basedOn w:val="Standard"/>
    <w:link w:val="berschrift1Zchn"/>
    <w:uiPriority w:val="9"/>
    <w:qFormat/>
    <w:rsid w:val="00A40E02"/>
    <w:pPr>
      <w:keepNext/>
      <w:keepLines/>
      <w:outlineLvl w:val="0"/>
    </w:pPr>
    <w:rPr>
      <w:rFonts w:eastAsiaTheme="majorEastAsia" w:cstheme="majorBidi"/>
      <w:color w:val="009AAF"/>
      <w:sz w:val="32"/>
      <w:szCs w:val="32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A40E02"/>
    <w:pPr>
      <w:keepNext/>
      <w:keepLines/>
      <w:outlineLvl w:val="1"/>
    </w:pPr>
    <w:rPr>
      <w:rFonts w:eastAsiaTheme="majorEastAsia" w:cstheme="majorBidi"/>
      <w:color w:val="EB680D"/>
      <w:sz w:val="28"/>
      <w:szCs w:val="26"/>
    </w:rPr>
  </w:style>
  <w:style w:type="paragraph" w:styleId="berschrift3">
    <w:name w:val="heading 3"/>
    <w:basedOn w:val="Standard"/>
    <w:link w:val="berschrift3Zchn"/>
    <w:uiPriority w:val="9"/>
    <w:unhideWhenUsed/>
    <w:qFormat/>
    <w:rsid w:val="00A40E02"/>
    <w:pPr>
      <w:keepNext/>
      <w:keepLines/>
      <w:outlineLvl w:val="2"/>
    </w:pPr>
    <w:rPr>
      <w:rFonts w:eastAsiaTheme="majorEastAsia" w:cstheme="majorBidi"/>
      <w:color w:val="99CC01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1E07"/>
  </w:style>
  <w:style w:type="paragraph" w:styleId="Fuzeile">
    <w:name w:val="footer"/>
    <w:basedOn w:val="Standard"/>
    <w:link w:val="Fu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1E07"/>
  </w:style>
  <w:style w:type="paragraph" w:customStyle="1" w:styleId="5Fuzeile">
    <w:name w:val="5 Fußzeile"/>
    <w:link w:val="5FuzeileZchn"/>
    <w:qFormat/>
    <w:rsid w:val="00DA52D1"/>
    <w:pPr>
      <w:autoSpaceDE w:val="0"/>
      <w:autoSpaceDN w:val="0"/>
      <w:adjustRightInd w:val="0"/>
      <w:spacing w:after="0" w:line="240" w:lineRule="exact"/>
      <w:jc w:val="center"/>
    </w:pPr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2Text">
    <w:name w:val="2 Text"/>
    <w:link w:val="2TextZchn"/>
    <w:rsid w:val="00DA305E"/>
    <w:pPr>
      <w:spacing w:after="280" w:line="280" w:lineRule="exact"/>
    </w:pPr>
    <w:rPr>
      <w:rFonts w:ascii="Lucida Sans" w:hAnsi="Lucida Sans" w:cs="LucidaSansUnicode"/>
      <w:color w:val="2E2E2E" w:themeColor="accent4"/>
      <w:w w:val="105"/>
      <w:sz w:val="24"/>
      <w:szCs w:val="13"/>
    </w:rPr>
  </w:style>
  <w:style w:type="character" w:customStyle="1" w:styleId="5FuzeileZchn">
    <w:name w:val="5 Fußzeile Zchn"/>
    <w:basedOn w:val="Absatz-Standardschriftart"/>
    <w:link w:val="5Fuzeile"/>
    <w:rsid w:val="00DA52D1"/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4eigeneAdresse">
    <w:name w:val="4 eigene Adresse"/>
    <w:link w:val="4eigeneAdress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2TextZchn">
    <w:name w:val="2 Text Zchn"/>
    <w:basedOn w:val="Absatz-Standardschriftart"/>
    <w:link w:val="2Text"/>
    <w:rsid w:val="00DA305E"/>
    <w:rPr>
      <w:rFonts w:ascii="Lucida Sans" w:hAnsi="Lucida Sans" w:cs="LucidaSansUnicode"/>
      <w:color w:val="2E2E2E" w:themeColor="accent4"/>
      <w:w w:val="105"/>
      <w:sz w:val="24"/>
      <w:szCs w:val="13"/>
    </w:rPr>
  </w:style>
  <w:style w:type="paragraph" w:customStyle="1" w:styleId="3Adresse">
    <w:name w:val="3 Adresse"/>
    <w:link w:val="3AdresseZchn"/>
    <w:rsid w:val="00A40E02"/>
    <w:pPr>
      <w:spacing w:after="0" w:line="276" w:lineRule="auto"/>
    </w:pPr>
    <w:rPr>
      <w:rFonts w:ascii="Lucida Sans" w:hAnsi="Lucida Sans" w:cs="LucidaSansUnicode"/>
      <w:color w:val="2E2E2E" w:themeColor="accent4"/>
      <w:w w:val="105"/>
      <w:szCs w:val="13"/>
    </w:rPr>
  </w:style>
  <w:style w:type="character" w:customStyle="1" w:styleId="4eigeneAdresseZchn">
    <w:name w:val="4 eigene Adresse Zchn"/>
    <w:basedOn w:val="Absatz-Standardschriftart"/>
    <w:link w:val="4eigeneAdress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customStyle="1" w:styleId="1Betreff">
    <w:name w:val="1 Betreff"/>
    <w:link w:val="1BetreffZchn"/>
    <w:rsid w:val="00424A29"/>
    <w:pPr>
      <w:spacing w:before="240" w:after="240" w:line="276" w:lineRule="auto"/>
    </w:pPr>
    <w:rPr>
      <w:rFonts w:ascii="Lucida Sans" w:hAnsi="Lucida Sans" w:cs="LucidaSansUnicode"/>
      <w:b/>
      <w:noProof/>
      <w:w w:val="105"/>
      <w:szCs w:val="13"/>
      <w:lang w:eastAsia="de-DE"/>
    </w:rPr>
  </w:style>
  <w:style w:type="character" w:customStyle="1" w:styleId="3AdresseZchn">
    <w:name w:val="3 Adresse Zchn"/>
    <w:basedOn w:val="Absatz-Standardschriftart"/>
    <w:link w:val="3Adresse"/>
    <w:rsid w:val="00A40E02"/>
    <w:rPr>
      <w:rFonts w:ascii="Lucida Sans" w:hAnsi="Lucida Sans" w:cs="LucidaSansUnicode"/>
      <w:color w:val="2E2E2E" w:themeColor="accent4"/>
      <w:w w:val="105"/>
      <w:szCs w:val="13"/>
    </w:rPr>
  </w:style>
  <w:style w:type="paragraph" w:customStyle="1" w:styleId="1Betreffgrn">
    <w:name w:val="1 Betreff grün"/>
    <w:basedOn w:val="1Betreff"/>
    <w:link w:val="1BetreffgrnZchn"/>
    <w:rsid w:val="003F6333"/>
    <w:rPr>
      <w:color w:val="88B700" w:themeColor="accent3"/>
      <w:sz w:val="24"/>
    </w:rPr>
  </w:style>
  <w:style w:type="character" w:customStyle="1" w:styleId="1BetreffZchn">
    <w:name w:val="1 Betreff Zchn"/>
    <w:basedOn w:val="Absatz-Standardschriftart"/>
    <w:link w:val="1Betreff"/>
    <w:rsid w:val="00424A29"/>
    <w:rPr>
      <w:rFonts w:ascii="Lucida Sans" w:hAnsi="Lucida Sans" w:cs="LucidaSansUnicode"/>
      <w:b/>
      <w:noProof/>
      <w:w w:val="105"/>
      <w:szCs w:val="13"/>
      <w:lang w:eastAsia="de-DE"/>
    </w:rPr>
  </w:style>
  <w:style w:type="paragraph" w:customStyle="1" w:styleId="1Betrefforange">
    <w:name w:val="1 Betreff orange"/>
    <w:basedOn w:val="1Betreff"/>
    <w:link w:val="1BetrefforangeZchn"/>
    <w:rsid w:val="003F6333"/>
    <w:rPr>
      <w:color w:val="E04E00" w:themeColor="accent2"/>
      <w:sz w:val="28"/>
    </w:rPr>
  </w:style>
  <w:style w:type="character" w:customStyle="1" w:styleId="1BetreffgrnZchn">
    <w:name w:val="1 Betreff grün Zchn"/>
    <w:basedOn w:val="1BetreffZchn"/>
    <w:link w:val="1Betreffgrn"/>
    <w:rsid w:val="003F6333"/>
    <w:rPr>
      <w:rFonts w:ascii="Lucida Sans" w:hAnsi="Lucida Sans" w:cs="LucidaSansUnicode"/>
      <w:b/>
      <w:noProof/>
      <w:color w:val="88B700" w:themeColor="accent3"/>
      <w:w w:val="105"/>
      <w:sz w:val="24"/>
      <w:szCs w:val="13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8A7B63"/>
    <w:rPr>
      <w:color w:val="808080"/>
    </w:rPr>
  </w:style>
  <w:style w:type="character" w:customStyle="1" w:styleId="1BetrefforangeZchn">
    <w:name w:val="1 Betreff orange Zchn"/>
    <w:basedOn w:val="1BetreffZchn"/>
    <w:link w:val="1Betrefforange"/>
    <w:rsid w:val="003F6333"/>
    <w:rPr>
      <w:rFonts w:ascii="Lucida Sans" w:hAnsi="Lucida Sans" w:cs="LucidaSansUnicode"/>
      <w:b/>
      <w:noProof/>
      <w:color w:val="E04E00" w:themeColor="accent2"/>
      <w:w w:val="105"/>
      <w:sz w:val="28"/>
      <w:szCs w:val="13"/>
      <w:lang w:eastAsia="de-DE"/>
    </w:rPr>
  </w:style>
  <w:style w:type="paragraph" w:customStyle="1" w:styleId="Formatvorlage1">
    <w:name w:val="Formatvorlage1"/>
    <w:basedOn w:val="3Adresse"/>
    <w:rsid w:val="00CD74CE"/>
  </w:style>
  <w:style w:type="paragraph" w:customStyle="1" w:styleId="Formatvorlage2">
    <w:name w:val="Formatvorlage2"/>
    <w:basedOn w:val="1Betreff"/>
    <w:rsid w:val="00CD74CE"/>
  </w:style>
  <w:style w:type="paragraph" w:customStyle="1" w:styleId="Formatvorlage3">
    <w:name w:val="Formatvorlage3"/>
    <w:basedOn w:val="Formatvorlage2"/>
    <w:rsid w:val="00CD74CE"/>
  </w:style>
  <w:style w:type="paragraph" w:customStyle="1" w:styleId="6Seitenspalte">
    <w:name w:val="6 Seitenspalte"/>
    <w:link w:val="6Seitenspalt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6SeitenspalteZchn">
    <w:name w:val="6 Seitenspalte Zchn"/>
    <w:basedOn w:val="Absatz-Standardschriftart"/>
    <w:link w:val="6Seitenspalt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AD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0E02"/>
    <w:rPr>
      <w:rFonts w:ascii="Lucida Sans" w:eastAsiaTheme="majorEastAsia" w:hAnsi="Lucida Sans" w:cstheme="majorBidi"/>
      <w:color w:val="009A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0E02"/>
    <w:rPr>
      <w:rFonts w:ascii="Lucida Sans" w:eastAsiaTheme="majorEastAsia" w:hAnsi="Lucida Sans" w:cstheme="majorBidi"/>
      <w:color w:val="EB680D"/>
      <w:sz w:val="28"/>
      <w:szCs w:val="26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701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0103C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E306F8"/>
    <w:rPr>
      <w:rFonts w:ascii="Lucida Sans" w:hAnsi="Lucida Sans"/>
      <w:b/>
      <w:bCs/>
      <w:sz w:val="22"/>
    </w:rPr>
  </w:style>
  <w:style w:type="character" w:styleId="Hyperlink">
    <w:name w:val="Hyperlink"/>
    <w:basedOn w:val="Absatz-Standardschriftart"/>
    <w:uiPriority w:val="99"/>
    <w:unhideWhenUsed/>
    <w:rsid w:val="00453189"/>
    <w:rPr>
      <w:color w:val="0563C1" w:themeColor="hyperlink"/>
      <w:u w:val="single"/>
    </w:rPr>
  </w:style>
  <w:style w:type="paragraph" w:customStyle="1" w:styleId="paragraph">
    <w:name w:val="paragraph"/>
    <w:basedOn w:val="Standard"/>
    <w:rsid w:val="008C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8C1317"/>
  </w:style>
  <w:style w:type="character" w:customStyle="1" w:styleId="eop">
    <w:name w:val="eop"/>
    <w:basedOn w:val="Absatz-Standardschriftart"/>
    <w:rsid w:val="008C1317"/>
  </w:style>
  <w:style w:type="paragraph" w:styleId="KeinLeerraum">
    <w:name w:val="No Spacing"/>
    <w:uiPriority w:val="1"/>
    <w:rsid w:val="00063B43"/>
    <w:pPr>
      <w:spacing w:after="0" w:line="240" w:lineRule="auto"/>
    </w:pPr>
  </w:style>
  <w:style w:type="character" w:styleId="SchwacherVerweis">
    <w:name w:val="Subtle Reference"/>
    <w:basedOn w:val="Absatz-Standardschriftart"/>
    <w:uiPriority w:val="31"/>
    <w:rsid w:val="001E22BA"/>
    <w:rPr>
      <w:smallCaps/>
      <w:color w:val="777777" w:themeColor="text1" w:themeTint="A5"/>
    </w:rPr>
  </w:style>
  <w:style w:type="table" w:styleId="Tabellenraster">
    <w:name w:val="Table Grid"/>
    <w:basedOn w:val="NormaleTabelle"/>
    <w:uiPriority w:val="39"/>
    <w:rsid w:val="0083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6E8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rsid w:val="00D346E8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40E02"/>
    <w:rPr>
      <w:rFonts w:ascii="Lucida Sans" w:eastAsiaTheme="majorEastAsia" w:hAnsi="Lucida Sans" w:cstheme="majorBidi"/>
      <w:color w:val="99CC01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40E02"/>
    <w:pPr>
      <w:ind w:left="862" w:right="862"/>
      <w:jc w:val="center"/>
    </w:pPr>
    <w:rPr>
      <w:i/>
      <w:iCs/>
      <w:color w:val="70706F"/>
    </w:rPr>
  </w:style>
  <w:style w:type="character" w:customStyle="1" w:styleId="ZitatZchn">
    <w:name w:val="Zitat Zchn"/>
    <w:basedOn w:val="Absatz-Standardschriftart"/>
    <w:link w:val="Zitat"/>
    <w:uiPriority w:val="29"/>
    <w:rsid w:val="00A40E02"/>
    <w:rPr>
      <w:rFonts w:ascii="Lucida Sans" w:hAnsi="Lucida Sans"/>
      <w:i/>
      <w:iCs/>
      <w:color w:val="70706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ungbildung365.sharepoint.com/sites/vorlagen/Vorlagen/sb_Briefvorlage.dotx" TargetMode="External"/></Relationships>
</file>

<file path=word/theme/theme1.xml><?xml version="1.0" encoding="utf-8"?>
<a:theme xmlns:a="http://schemas.openxmlformats.org/drawingml/2006/main" name="Office Theme">
  <a:themeElements>
    <a:clrScheme name="Stiftung Bildung">
      <a:dk1>
        <a:srgbClr val="2E2E2E"/>
      </a:dk1>
      <a:lt1>
        <a:sysClr val="window" lastClr="FFFFFF"/>
      </a:lt1>
      <a:dk2>
        <a:srgbClr val="000000"/>
      </a:dk2>
      <a:lt2>
        <a:srgbClr val="E7E6E6"/>
      </a:lt2>
      <a:accent1>
        <a:srgbClr val="008CA6"/>
      </a:accent1>
      <a:accent2>
        <a:srgbClr val="E04E00"/>
      </a:accent2>
      <a:accent3>
        <a:srgbClr val="88B700"/>
      </a:accent3>
      <a:accent4>
        <a:srgbClr val="2E2E2E"/>
      </a:accent4>
      <a:accent5>
        <a:srgbClr val="5C5C5C"/>
      </a:accent5>
      <a:accent6>
        <a:srgbClr val="A5A5A5"/>
      </a:accent6>
      <a:hlink>
        <a:srgbClr val="0563C1"/>
      </a:hlink>
      <a:folHlink>
        <a:srgbClr val="954F72"/>
      </a:folHlink>
    </a:clrScheme>
    <a:fontScheme name="Stiftung Bildung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F2337E1E98E8459C464BB2238B2FFF" ma:contentTypeVersion="8" ma:contentTypeDescription="Ein neues Dokument erstellen." ma:contentTypeScope="" ma:versionID="14dbcb076887bdab372d9a1260dbd38e">
  <xsd:schema xmlns:xsd="http://www.w3.org/2001/XMLSchema" xmlns:xs="http://www.w3.org/2001/XMLSchema" xmlns:p="http://schemas.microsoft.com/office/2006/metadata/properties" xmlns:ns2="827f98ac-142e-4a7b-8a50-7d67ecf59283" xmlns:ns3="eef62055-be5a-46d6-a54e-1c05729c1fd6" targetNamespace="http://schemas.microsoft.com/office/2006/metadata/properties" ma:root="true" ma:fieldsID="e1eef9d81a2ac0c0fe8dc237a1016a64" ns2:_="" ns3:_="">
    <xsd:import namespace="827f98ac-142e-4a7b-8a50-7d67ecf59283"/>
    <xsd:import namespace="eef62055-be5a-46d6-a54e-1c05729c1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f98ac-142e-4a7b-8a50-7d67ecf59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a5ea9e2-b53a-4907-b5dd-65084ab44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62055-be5a-46d6-a54e-1c05729c1f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2beb56c-0a05-4381-8b8b-2cc28ea106fc}" ma:internalName="TaxCatchAll" ma:showField="CatchAllData" ma:web="eef62055-be5a-46d6-a54e-1c05729c1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62055-be5a-46d6-a54e-1c05729c1fd6" xsi:nil="true"/>
    <lcf76f155ced4ddcb4097134ff3c332f xmlns="827f98ac-142e-4a7b-8a50-7d67ecf5928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E1B6FB-E3E1-4744-9C1A-66968B35C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f98ac-142e-4a7b-8a50-7d67ecf59283"/>
    <ds:schemaRef ds:uri="eef62055-be5a-46d6-a54e-1c05729c1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63E5C-D27E-4B9E-A9C2-FFCC262F4651}">
  <ds:schemaRefs>
    <ds:schemaRef ds:uri="http://schemas.microsoft.com/office/2006/metadata/properties"/>
    <ds:schemaRef ds:uri="http://schemas.microsoft.com/office/infopath/2007/PartnerControls"/>
    <ds:schemaRef ds:uri="eef62055-be5a-46d6-a54e-1c05729c1fd6"/>
    <ds:schemaRef ds:uri="827f98ac-142e-4a7b-8a50-7d67ecf59283"/>
  </ds:schemaRefs>
</ds:datastoreItem>
</file>

<file path=customXml/itemProps3.xml><?xml version="1.0" encoding="utf-8"?>
<ds:datastoreItem xmlns:ds="http://schemas.openxmlformats.org/officeDocument/2006/customXml" ds:itemID="{94304E2C-B434-4B73-B2B9-A234BA74C0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0D5883-5EC6-4501-BF96-8FFA99661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sb_Briefvorlage</Template>
  <TotalTime>0</TotalTime>
  <Pages>2</Pages>
  <Words>281</Words>
  <Characters>1773</Characters>
  <Application>Microsoft Office Word</Application>
  <DocSecurity>0</DocSecurity>
  <Lines>52</Lines>
  <Paragraphs>25</Paragraphs>
  <ScaleCrop>false</ScaleCrop>
  <Company>MyCompany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Margraff</dc:creator>
  <cp:keywords/>
  <cp:lastModifiedBy>Franziska Margraff</cp:lastModifiedBy>
  <cp:revision>7</cp:revision>
  <cp:lastPrinted>2020-11-16T19:36:00Z</cp:lastPrinted>
  <dcterms:created xsi:type="dcterms:W3CDTF">2026-07-23T07:16:00Z</dcterms:created>
  <dcterms:modified xsi:type="dcterms:W3CDTF">2026-09-03T10:20:00Z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0x010100FBF2337E1E98E8459C464BB2238B2FFF</vt:lpwstr>
  </property>
  <property fmtid="{D5CDD505-2E9C-101B-9397-08002B2CF9AE}" pid="3" name="Order">
    <vt:r8>1940000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