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D6DF9" w14:textId="5E4D8E52" w:rsidR="00775A24" w:rsidRDefault="00775A24" w:rsidP="009125E5">
      <w:pPr>
        <w:pStyle w:val="berschrift1"/>
        <w:rPr>
          <w:b/>
          <w:bCs/>
        </w:rPr>
      </w:pPr>
      <w:r>
        <w:t>Information an das Kollegium – Jetzt Spenden einsammeln</w:t>
      </w:r>
    </w:p>
    <w:p w14:paraId="66DC3ACE" w14:textId="77777777" w:rsidR="008446E7" w:rsidRPr="008446E7" w:rsidRDefault="008446E7" w:rsidP="008446E7">
      <w:pPr>
        <w:rPr>
          <w:b/>
          <w:bCs/>
        </w:rPr>
      </w:pPr>
      <w:r w:rsidRPr="008446E7">
        <w:rPr>
          <w:b/>
          <w:bCs/>
        </w:rPr>
        <w:t>Liebe Kolleginnen und Kollegen,</w:t>
      </w:r>
    </w:p>
    <w:p w14:paraId="29C8D4B8" w14:textId="76EF059D" w:rsidR="008446E7" w:rsidRPr="008446E7" w:rsidRDefault="008446E7" w:rsidP="008446E7">
      <w:r w:rsidRPr="008446E7">
        <w:t xml:space="preserve">herzlichen Dank für Ihre Unterstützung beim Spendenlauf! Dank Ihres Engagements und des großartigen Einsatzes unserer </w:t>
      </w:r>
      <w:r>
        <w:t>Schüler*innen</w:t>
      </w:r>
      <w:r w:rsidRPr="008446E7">
        <w:t xml:space="preserve"> war der Aktionstag ein voller Erfolg.</w:t>
      </w:r>
    </w:p>
    <w:p w14:paraId="18954F31" w14:textId="77777777" w:rsidR="008446E7" w:rsidRPr="008446E7" w:rsidRDefault="008446E7" w:rsidP="008446E7">
      <w:r w:rsidRPr="008446E7">
        <w:t>Nun folgt der letzte Schritt: das Einsammeln der zugesagten Spenden. Auch hierbei freuen wir uns über Ihre Unterstützung.</w:t>
      </w:r>
    </w:p>
    <w:p w14:paraId="330BD50E" w14:textId="77777777" w:rsidR="008446E7" w:rsidRPr="008446E7" w:rsidRDefault="008446E7" w:rsidP="008446E7">
      <w:pPr>
        <w:rPr>
          <w:b/>
          <w:bCs/>
        </w:rPr>
      </w:pPr>
      <w:r w:rsidRPr="008446E7">
        <w:rPr>
          <w:b/>
          <w:bCs/>
        </w:rPr>
        <w:t>So gehen Sie bitte vor:</w:t>
      </w:r>
    </w:p>
    <w:p w14:paraId="67F95426" w14:textId="574D2604" w:rsidR="008446E7" w:rsidRPr="008446E7" w:rsidRDefault="008446E7" w:rsidP="008446E7">
      <w:pPr>
        <w:numPr>
          <w:ilvl w:val="0"/>
          <w:numId w:val="20"/>
        </w:numPr>
      </w:pPr>
      <w:r w:rsidRPr="008446E7">
        <w:rPr>
          <w:b/>
          <w:bCs/>
        </w:rPr>
        <w:t>Laufkarten ausgeben:</w:t>
      </w:r>
      <w:r w:rsidRPr="008446E7">
        <w:t xml:space="preserve"> Bitte stellen Sie sicher, dass alle </w:t>
      </w:r>
      <w:r>
        <w:t>Schüler*innen</w:t>
      </w:r>
      <w:r w:rsidRPr="008446E7">
        <w:t xml:space="preserve"> ihre Laufkarte mit der eingetragenen Rundenzahl erhalten haben.</w:t>
      </w:r>
    </w:p>
    <w:p w14:paraId="631E1C61" w14:textId="6A226217" w:rsidR="008446E7" w:rsidRPr="008446E7" w:rsidRDefault="008446E7" w:rsidP="008446E7">
      <w:pPr>
        <w:numPr>
          <w:ilvl w:val="0"/>
          <w:numId w:val="20"/>
        </w:numPr>
      </w:pPr>
      <w:r w:rsidRPr="008446E7">
        <w:rPr>
          <w:b/>
          <w:bCs/>
        </w:rPr>
        <w:t>Spenden einsammeln:</w:t>
      </w:r>
      <w:r w:rsidRPr="008446E7">
        <w:t xml:space="preserve"> Die Kinder sammeln die zugesagten Spenden bei ihren </w:t>
      </w:r>
      <w:r w:rsidR="00F62803">
        <w:t>Spender</w:t>
      </w:r>
      <w:r w:rsidRPr="008446E7">
        <w:t>*innen ein. Dabei gibt es zwei Möglichkeiten:</w:t>
      </w:r>
    </w:p>
    <w:p w14:paraId="1533A8A1" w14:textId="77777777" w:rsidR="008446E7" w:rsidRPr="008446E7" w:rsidRDefault="008446E7" w:rsidP="008446E7">
      <w:pPr>
        <w:numPr>
          <w:ilvl w:val="1"/>
          <w:numId w:val="20"/>
        </w:numPr>
      </w:pPr>
      <w:r w:rsidRPr="008446E7">
        <w:rPr>
          <w:b/>
          <w:bCs/>
        </w:rPr>
        <w:t>Barzahlung</w:t>
      </w:r>
      <w:r w:rsidRPr="008446E7">
        <w:t xml:space="preserve">: Die Kinder geben den Gesamtbetrag bis spätestens </w:t>
      </w:r>
      <w:r w:rsidRPr="008446E7">
        <w:rPr>
          <w:highlight w:val="yellow"/>
        </w:rPr>
        <w:t>[Datum]</w:t>
      </w:r>
      <w:r w:rsidRPr="008446E7">
        <w:t xml:space="preserve"> bei Ihnen ab.</w:t>
      </w:r>
    </w:p>
    <w:p w14:paraId="79D8F7D6" w14:textId="75395583" w:rsidR="008446E7" w:rsidRPr="008446E7" w:rsidRDefault="008446E7" w:rsidP="008446E7">
      <w:pPr>
        <w:numPr>
          <w:ilvl w:val="1"/>
          <w:numId w:val="20"/>
        </w:numPr>
      </w:pPr>
      <w:r w:rsidRPr="008446E7">
        <w:rPr>
          <w:b/>
          <w:bCs/>
        </w:rPr>
        <w:t>Überweisung</w:t>
      </w:r>
      <w:r w:rsidRPr="008446E7">
        <w:t xml:space="preserve">: </w:t>
      </w:r>
      <w:r w:rsidR="00F62803">
        <w:t>Spender</w:t>
      </w:r>
      <w:r w:rsidRPr="008446E7">
        <w:t>*innen können den Spendenbetrag bis spätestens [</w:t>
      </w:r>
      <w:r w:rsidRPr="008446E7">
        <w:rPr>
          <w:highlight w:val="yellow"/>
        </w:rPr>
        <w:t>Datum</w:t>
      </w:r>
      <w:r w:rsidRPr="008446E7">
        <w:t xml:space="preserve">] auf das Konto des </w:t>
      </w:r>
      <w:r w:rsidRPr="008446E7">
        <w:rPr>
          <w:highlight w:val="yellow"/>
        </w:rPr>
        <w:t>[Fördervereins/Organisationsteams]</w:t>
      </w:r>
      <w:r w:rsidRPr="008446E7">
        <w:t xml:space="preserve"> überweisen. Bitte weisen Sie darauf hin, dass im Verwendungszweck </w:t>
      </w:r>
      <w:r w:rsidRPr="008446E7">
        <w:rPr>
          <w:b/>
          <w:bCs/>
        </w:rPr>
        <w:t xml:space="preserve">„Spendenlauf – Name des Kindes – Klasse“ </w:t>
      </w:r>
      <w:r w:rsidRPr="008446E7">
        <w:t>angegeben wird, damit die Zahlung eindeutig zugeordnet werden kann.</w:t>
      </w:r>
    </w:p>
    <w:p w14:paraId="0F646B4E" w14:textId="1D4D53FB" w:rsidR="008446E7" w:rsidRPr="008446E7" w:rsidRDefault="008446E7" w:rsidP="008446E7">
      <w:pPr>
        <w:numPr>
          <w:ilvl w:val="0"/>
          <w:numId w:val="20"/>
        </w:numPr>
      </w:pPr>
      <w:r w:rsidRPr="77CBC299">
        <w:rPr>
          <w:b/>
          <w:bCs/>
        </w:rPr>
        <w:t>Bargeld entgegennehmen und Abgabe:</w:t>
      </w:r>
      <w:r>
        <w:t xml:space="preserve"> Nehmen Sie bitte jeweils nur den Gesamtbetrag pro Kind entgegen. So bleibt der Verwaltungsaufwand für alle möglichst gering. Sammeln Sie alle Gelder in einem Umschlag (Klasse und </w:t>
      </w:r>
    </w:p>
    <w:p w14:paraId="3634435F" w14:textId="4AA02DC2" w:rsidR="008446E7" w:rsidRPr="008446E7" w:rsidRDefault="008446E7" w:rsidP="77CBC299">
      <w:pPr>
        <w:ind w:left="720"/>
      </w:pPr>
    </w:p>
    <w:p w14:paraId="3C43AFA8" w14:textId="56C3C3E9" w:rsidR="008446E7" w:rsidRPr="008446E7" w:rsidRDefault="008446E7" w:rsidP="77CBC299">
      <w:pPr>
        <w:ind w:left="720"/>
      </w:pPr>
    </w:p>
    <w:p w14:paraId="386C0B0C" w14:textId="1285ECA9" w:rsidR="008446E7" w:rsidRPr="008446E7" w:rsidRDefault="008446E7" w:rsidP="77CBC299">
      <w:pPr>
        <w:ind w:left="720"/>
      </w:pPr>
    </w:p>
    <w:p w14:paraId="13A8B44C" w14:textId="4DA7EDCA" w:rsidR="008446E7" w:rsidRPr="008446E7" w:rsidRDefault="008446E7" w:rsidP="008446E7">
      <w:pPr>
        <w:numPr>
          <w:ilvl w:val="0"/>
          <w:numId w:val="20"/>
        </w:numPr>
      </w:pPr>
      <w:r>
        <w:lastRenderedPageBreak/>
        <w:t>Gesamtbetrag) und geben Sie diesen bis [</w:t>
      </w:r>
      <w:r w:rsidRPr="77CBC299">
        <w:rPr>
          <w:highlight w:val="yellow"/>
        </w:rPr>
        <w:t>Datum</w:t>
      </w:r>
      <w:r>
        <w:t xml:space="preserve">] bei </w:t>
      </w:r>
      <w:r w:rsidRPr="77CBC299">
        <w:rPr>
          <w:highlight w:val="yellow"/>
        </w:rPr>
        <w:t>[Ansprechperson/Ort]</w:t>
      </w:r>
      <w:r>
        <w:t xml:space="preserve"> ab.</w:t>
      </w:r>
    </w:p>
    <w:p w14:paraId="4A197C49" w14:textId="356D240E" w:rsidR="008446E7" w:rsidRPr="008446E7" w:rsidRDefault="008446E7" w:rsidP="008446E7">
      <w:pPr>
        <w:numPr>
          <w:ilvl w:val="0"/>
          <w:numId w:val="20"/>
        </w:numPr>
      </w:pPr>
      <w:r w:rsidRPr="008446E7">
        <w:rPr>
          <w:b/>
          <w:bCs/>
        </w:rPr>
        <w:t>Dokumentation</w:t>
      </w:r>
      <w:r w:rsidRPr="008446E7">
        <w:t xml:space="preserve">: Tragen Sie die eingegangenen Barspenden sowie ggf. bekannte Überweisungen in die gemeinsame Übersicht </w:t>
      </w:r>
      <w:r w:rsidRPr="008446E7">
        <w:rPr>
          <w:highlight w:val="yellow"/>
        </w:rPr>
        <w:t>[Link/Datei]</w:t>
      </w:r>
      <w:r>
        <w:t>.</w:t>
      </w:r>
    </w:p>
    <w:p w14:paraId="4EC1CA98" w14:textId="171E1908" w:rsidR="008446E7" w:rsidRPr="008446E7" w:rsidRDefault="008446E7" w:rsidP="008446E7"/>
    <w:p w14:paraId="7B860D65" w14:textId="77777777" w:rsidR="008446E7" w:rsidRPr="008446E7" w:rsidRDefault="008446E7" w:rsidP="008446E7">
      <w:r w:rsidRPr="008446E7">
        <w:t>Nach Eingang aller Spenden werden die Spendeneinnahmen zu gleichen Teilen aufgeteilt:</w:t>
      </w:r>
    </w:p>
    <w:p w14:paraId="60BCD646" w14:textId="77777777" w:rsidR="008446E7" w:rsidRPr="008446E7" w:rsidRDefault="008446E7" w:rsidP="008446E7">
      <w:pPr>
        <w:numPr>
          <w:ilvl w:val="0"/>
          <w:numId w:val="21"/>
        </w:numPr>
      </w:pPr>
      <w:r w:rsidRPr="008446E7">
        <w:t xml:space="preserve">50 % erhält unser Förderverein für </w:t>
      </w:r>
      <w:r w:rsidRPr="008446E7">
        <w:rPr>
          <w:highlight w:val="yellow"/>
        </w:rPr>
        <w:t>[Projekt/Zweck].</w:t>
      </w:r>
    </w:p>
    <w:p w14:paraId="47751B90" w14:textId="77777777" w:rsidR="008446E7" w:rsidRPr="008446E7" w:rsidRDefault="008446E7" w:rsidP="008446E7">
      <w:pPr>
        <w:numPr>
          <w:ilvl w:val="0"/>
          <w:numId w:val="21"/>
        </w:numPr>
      </w:pPr>
      <w:r w:rsidRPr="008446E7">
        <w:t xml:space="preserve">50 % gehen an die </w:t>
      </w:r>
      <w:r w:rsidRPr="008446E7">
        <w:rPr>
          <w:b/>
          <w:bCs/>
        </w:rPr>
        <w:t>Stiftung Bildung</w:t>
      </w:r>
      <w:r w:rsidRPr="008446E7">
        <w:t>, die bundesweit Kita- und Schulfördervereine stärkt und Projekte für mehr Bildungsgerechtigkeit und Teilhabe fördert.</w:t>
      </w:r>
    </w:p>
    <w:p w14:paraId="72AF3EDF" w14:textId="77777777" w:rsidR="008446E7" w:rsidRPr="008446E7" w:rsidRDefault="008446E7" w:rsidP="008446E7">
      <w:r w:rsidRPr="008446E7">
        <w:t>Mit Ihrer Unterstützung tragen Sie dazu bei, dass der Spendenlauf seine volle Wirkung entfalten kann – für unsere Schule und für gute Bildung weit über unseren Schulstandort hinaus.</w:t>
      </w:r>
    </w:p>
    <w:p w14:paraId="480BEFDD" w14:textId="77777777" w:rsidR="008446E7" w:rsidRPr="008446E7" w:rsidRDefault="008446E7" w:rsidP="008446E7">
      <w:r w:rsidRPr="008446E7">
        <w:t xml:space="preserve">Bei Fragen wenden Sie sich gerne </w:t>
      </w:r>
      <w:r w:rsidRPr="008446E7">
        <w:rPr>
          <w:highlight w:val="yellow"/>
        </w:rPr>
        <w:t>an [Name], [E-Mail], [Telefon].</w:t>
      </w:r>
    </w:p>
    <w:p w14:paraId="0CFDDF0F" w14:textId="77777777" w:rsidR="008446E7" w:rsidRPr="008446E7" w:rsidRDefault="008446E7" w:rsidP="008446E7">
      <w:r w:rsidRPr="008446E7">
        <w:t>Vielen Dank für Ihre Unterstützung und Ihr Engagement!</w:t>
      </w:r>
    </w:p>
    <w:p w14:paraId="0262F9E6" w14:textId="77777777" w:rsidR="008446E7" w:rsidRPr="008446E7" w:rsidRDefault="008446E7" w:rsidP="008446E7">
      <w:r w:rsidRPr="008446E7">
        <w:t>Mit freundlichen Grüßen</w:t>
      </w:r>
    </w:p>
    <w:p w14:paraId="2A19AFEB" w14:textId="77777777" w:rsidR="008446E7" w:rsidRPr="008446E7" w:rsidRDefault="008446E7" w:rsidP="008446E7">
      <w:r>
        <w:t>Ihr Organisationsteam</w:t>
      </w:r>
    </w:p>
    <w:p w14:paraId="183AA12A" w14:textId="77777777" w:rsidR="003D60A5" w:rsidRPr="00057701" w:rsidRDefault="003D60A5" w:rsidP="00057701"/>
    <w:sectPr w:rsidR="003D60A5" w:rsidRPr="00057701" w:rsidSect="007F73A0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722" w:right="1361" w:bottom="567" w:left="1361" w:header="2948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B08F0" w14:textId="77777777" w:rsidR="00430498" w:rsidRDefault="00430498" w:rsidP="00881E07">
      <w:pPr>
        <w:spacing w:after="0" w:line="240" w:lineRule="auto"/>
      </w:pPr>
      <w:r>
        <w:separator/>
      </w:r>
    </w:p>
  </w:endnote>
  <w:endnote w:type="continuationSeparator" w:id="0">
    <w:p w14:paraId="37BDAC90" w14:textId="77777777" w:rsidR="00430498" w:rsidRDefault="00430498" w:rsidP="00881E07">
      <w:pPr>
        <w:spacing w:after="0" w:line="240" w:lineRule="auto"/>
      </w:pPr>
      <w:r>
        <w:continuationSeparator/>
      </w:r>
    </w:p>
  </w:endnote>
  <w:endnote w:type="continuationNotice" w:id="1">
    <w:p w14:paraId="330FE8FF" w14:textId="77777777" w:rsidR="00430498" w:rsidRDefault="004304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">
    <w:altName w:val="Calibri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Dotu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LucidaSansUnicod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152021170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1437324118"/>
          <w:docPartObj>
            <w:docPartGallery w:val="Page Numbers (Top of Page)"/>
            <w:docPartUnique/>
          </w:docPartObj>
        </w:sdtPr>
        <w:sdtContent>
          <w:p w14:paraId="4367DE86" w14:textId="77777777" w:rsidR="003D60A5" w:rsidRPr="003D60A5" w:rsidRDefault="003D60A5" w:rsidP="007F73A0">
            <w:pPr>
              <w:pStyle w:val="Fuzeile"/>
              <w:ind w:left="5088" w:firstLine="2700"/>
              <w:rPr>
                <w:sz w:val="20"/>
                <w:szCs w:val="20"/>
              </w:rPr>
            </w:pPr>
            <w:r w:rsidRPr="003D60A5">
              <w:rPr>
                <w:sz w:val="20"/>
                <w:szCs w:val="20"/>
              </w:rPr>
              <w:t xml:space="preserve">Seite </w:t>
            </w:r>
            <w:r w:rsidRPr="003D60A5">
              <w:rPr>
                <w:sz w:val="20"/>
                <w:szCs w:val="20"/>
              </w:rPr>
              <w:fldChar w:fldCharType="begin"/>
            </w:r>
            <w:r w:rsidRPr="003D60A5">
              <w:rPr>
                <w:sz w:val="20"/>
                <w:szCs w:val="20"/>
              </w:rPr>
              <w:instrText>PAGE</w:instrText>
            </w:r>
            <w:r w:rsidRPr="003D60A5">
              <w:rPr>
                <w:sz w:val="20"/>
                <w:szCs w:val="20"/>
              </w:rPr>
              <w:fldChar w:fldCharType="separate"/>
            </w:r>
            <w:r w:rsidRPr="003D60A5">
              <w:rPr>
                <w:sz w:val="20"/>
                <w:szCs w:val="20"/>
              </w:rPr>
              <w:t>2</w:t>
            </w:r>
            <w:r w:rsidRPr="003D60A5">
              <w:rPr>
                <w:sz w:val="20"/>
                <w:szCs w:val="20"/>
              </w:rPr>
              <w:fldChar w:fldCharType="end"/>
            </w:r>
            <w:r w:rsidRPr="003D60A5">
              <w:rPr>
                <w:sz w:val="20"/>
                <w:szCs w:val="20"/>
              </w:rPr>
              <w:t xml:space="preserve"> von </w:t>
            </w:r>
            <w:r w:rsidRPr="003D60A5">
              <w:rPr>
                <w:sz w:val="20"/>
                <w:szCs w:val="20"/>
              </w:rPr>
              <w:fldChar w:fldCharType="begin"/>
            </w:r>
            <w:r w:rsidRPr="003D60A5">
              <w:rPr>
                <w:sz w:val="20"/>
                <w:szCs w:val="20"/>
              </w:rPr>
              <w:instrText>NUMPAGES</w:instrText>
            </w:r>
            <w:r w:rsidRPr="003D60A5">
              <w:rPr>
                <w:sz w:val="20"/>
                <w:szCs w:val="20"/>
              </w:rPr>
              <w:fldChar w:fldCharType="separate"/>
            </w:r>
            <w:r w:rsidRPr="003D60A5">
              <w:rPr>
                <w:sz w:val="20"/>
                <w:szCs w:val="20"/>
              </w:rPr>
              <w:t>2</w:t>
            </w:r>
            <w:r w:rsidRPr="003D60A5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ucida Sans" w:hAnsi="Lucida Sans" w:cstheme="minorBidi"/>
        <w:color w:val="auto"/>
        <w:w w:val="100"/>
        <w:sz w:val="20"/>
        <w:szCs w:val="20"/>
      </w:rPr>
      <w:id w:val="1668057192"/>
      <w:docPartObj>
        <w:docPartGallery w:val="Page Numbers (Bottom of Page)"/>
        <w:docPartUnique/>
      </w:docPartObj>
    </w:sdtPr>
    <w:sdtContent>
      <w:sdt>
        <w:sdtPr>
          <w:rPr>
            <w:rFonts w:ascii="Lucida Sans" w:hAnsi="Lucida Sans" w:cstheme="minorBidi"/>
            <w:color w:val="auto"/>
            <w:w w:val="100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B664191" w14:textId="77777777" w:rsidR="00786314" w:rsidRPr="00DE0F7F" w:rsidRDefault="00786314" w:rsidP="00786314">
            <w:pPr>
              <w:pStyle w:val="5Fuzeile"/>
              <w:spacing w:line="360" w:lineRule="auto"/>
              <w:ind w:left="-709"/>
              <w:jc w:val="both"/>
              <w:rPr>
                <w:rFonts w:ascii="Lucida Sans" w:hAnsi="Lucida Sans" w:cs="Lucida Sans Unicode"/>
                <w:color w:val="808080"/>
              </w:rPr>
            </w:pPr>
            <w:r w:rsidRPr="00DA52D1">
              <w:rPr>
                <w:rFonts w:ascii="Lucida Sans" w:hAnsi="Lucida Sans"/>
                <w:noProof/>
                <w:lang w:eastAsia="de-DE"/>
              </w:rPr>
              <w:drawing>
                <wp:anchor distT="0" distB="0" distL="114300" distR="114300" simplePos="0" relativeHeight="251658244" behindDoc="1" locked="0" layoutInCell="1" allowOverlap="1" wp14:anchorId="12EF3A9E" wp14:editId="7EA87019">
                  <wp:simplePos x="0" y="0"/>
                  <wp:positionH relativeFrom="column">
                    <wp:posOffset>5794647</wp:posOffset>
                  </wp:positionH>
                  <wp:positionV relativeFrom="paragraph">
                    <wp:posOffset>-3810</wp:posOffset>
                  </wp:positionV>
                  <wp:extent cx="488509" cy="729343"/>
                  <wp:effectExtent l="0" t="0" r="6985" b="0"/>
                  <wp:wrapTight wrapText="bothSides">
                    <wp:wrapPolygon edited="0">
                      <wp:start x="0" y="0"/>
                      <wp:lineTo x="0" y="20885"/>
                      <wp:lineTo x="21066" y="20885"/>
                      <wp:lineTo x="21066" y="0"/>
                      <wp:lineTo x="0" y="0"/>
                    </wp:wrapPolygon>
                  </wp:wrapTight>
                  <wp:docPr id="1292796064" name="Grafik 1924958848" descr="C:\Users\JulianeSchulzki\Stiftung Bildung\Stiftung Bildung - Dokumente\2. Fundraising\2.1. Kontaktmanagement\2.1.2. Spenden- und Dankesbriefe\2.1.2.5. Mosaico\DZI Logo\DZI_Spendensiegel_201x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ulianeSchulzki\Stiftung Bildung\Stiftung Bildung - Dokumente\2. Fundraising\2.1. Kontaktmanagement\2.1.2. Spenden- und Dankesbriefe\2.1.2.5. Mosaico\DZI Logo\DZI_Spendensiegel_201x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509" cy="729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Rechtsfähige Stiftung des bürgerlichen Rechts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 w:rsidRPr="00DA52D1">
              <w:rPr>
                <w:rFonts w:ascii="Lucida Sans" w:hAnsi="Lucida Sans" w:cs="Lucida Sans Unicode"/>
                <w:color w:val="009999"/>
              </w:rPr>
              <w:t xml:space="preserve"> 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Stiftungsaufsicht Berlin 3416/1005/2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 Steuerbegünstigte Körperschaft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 Finanzamt für Körperschaften I 27/641/02475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 w:rsidRPr="00DA52D1">
              <w:rPr>
                <w:rFonts w:ascii="Lucida Sans" w:hAnsi="Lucida Sans" w:cs="Lucida Sans Unicode"/>
                <w:color w:val="009999"/>
              </w:rPr>
              <w:t xml:space="preserve"> 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Vorstand: Vera-Maria Buttermann, Katja Hintze (Vorstandsvorsitzende*r), Andreas Kessel, Rainald Manthe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 Spendenkonto GLS Bank: IBAN DE43430609671143928901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 Konto für Zustiftungen IBAN: DE16430609671143928902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 </w:t>
            </w:r>
            <w:r>
              <w:rPr>
                <w:rFonts w:ascii="Lucida Sans" w:hAnsi="Lucida Sans" w:cs="Lucida Sans Unicode"/>
                <w:color w:val="808080"/>
              </w:rPr>
              <w:t xml:space="preserve">BIC: GENODEM1GLS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>
              <w:rPr>
                <w:rFonts w:ascii="Lucida Sans" w:hAnsi="Lucida Sans" w:cs="Lucida Sans Unicode"/>
                <w:color w:val="808080"/>
              </w:rPr>
              <w:t xml:space="preserve"> 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Transparenzregister-Nr. 7700008380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 Am Festungsgraben 1, 10117 Berlin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 w:rsidRPr="00DA52D1">
              <w:rPr>
                <w:rFonts w:ascii="Lucida Sans" w:hAnsi="Lucida Sans" w:cs="Lucida Sans Unicode"/>
                <w:color w:val="009999"/>
              </w:rPr>
              <w:t xml:space="preserve"> </w:t>
            </w:r>
            <w:r w:rsidRPr="00DA52D1">
              <w:rPr>
                <w:rFonts w:ascii="Lucida Sans" w:hAnsi="Lucida Sans" w:cs="Lucida Sans Unicode"/>
                <w:color w:val="808080"/>
              </w:rPr>
              <w:t>Tel</w:t>
            </w:r>
            <w:r>
              <w:rPr>
                <w:rFonts w:ascii="Lucida Sans" w:hAnsi="Lucida Sans" w:cs="Lucida Sans Unicode"/>
                <w:color w:val="808080"/>
              </w:rPr>
              <w:t xml:space="preserve"> 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+493080962701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 Fax</w:t>
            </w:r>
            <w:r>
              <w:rPr>
                <w:rFonts w:ascii="Lucida Sans" w:hAnsi="Lucida Sans" w:cs="Lucida Sans Unicode"/>
                <w:color w:val="808080"/>
              </w:rPr>
              <w:t xml:space="preserve"> 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+493080962702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 info@stiftungbildung.org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 w:rsidRPr="00DA52D1">
              <w:rPr>
                <w:rFonts w:ascii="Lucida Sans" w:hAnsi="Lucida Sans" w:cs="Lucida Sans Unicode"/>
                <w:smallCaps/>
                <w:color w:val="808080"/>
              </w:rPr>
              <w:t xml:space="preserve"> 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www.stiftungbildung.org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 Mitgliedschaften: BBE, </w:t>
            </w:r>
            <w:r>
              <w:rPr>
                <w:rFonts w:ascii="Lucida Sans" w:hAnsi="Lucida Sans" w:cs="Lucida Sans Unicode"/>
                <w:color w:val="808080"/>
              </w:rPr>
              <w:t>BVDS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, </w:t>
            </w:r>
            <w:r>
              <w:rPr>
                <w:rFonts w:ascii="Lucida Sans" w:hAnsi="Lucida Sans" w:cs="Lucida Sans Unicode"/>
                <w:color w:val="808080"/>
              </w:rPr>
              <w:t>DFRV</w:t>
            </w:r>
            <w:r w:rsidRPr="00DA52D1">
              <w:rPr>
                <w:rFonts w:ascii="Lucida Sans" w:hAnsi="Lucida Sans" w:cs="Lucida Sans Unicode"/>
                <w:color w:val="808080"/>
              </w:rPr>
              <w:t>, Initiative „Mein Erbe tut Gutes“, Paritätischer Wohlfahrtsverband Berlin</w:t>
            </w:r>
            <w:r w:rsidRPr="00DA52D1">
              <w:rPr>
                <w:rFonts w:ascii="Lucida Sans" w:hAnsi="Lucida Sans" w:cs="Lucida Sans Unicode"/>
                <w:noProof/>
                <w:color w:val="808080"/>
                <w:lang w:eastAsia="de-DE"/>
              </w:rPr>
              <w:t xml:space="preserve">  </w:t>
            </w:r>
          </w:p>
          <w:p w14:paraId="1CEE4D04" w14:textId="77777777" w:rsidR="00DE0F7F" w:rsidRPr="00DE0F7F" w:rsidRDefault="00DE0F7F">
            <w:pPr>
              <w:pStyle w:val="Fuzeile"/>
              <w:jc w:val="right"/>
              <w:rPr>
                <w:sz w:val="20"/>
                <w:szCs w:val="20"/>
              </w:rPr>
            </w:pPr>
            <w:r w:rsidRPr="00DE0F7F">
              <w:rPr>
                <w:sz w:val="20"/>
                <w:szCs w:val="20"/>
              </w:rPr>
              <w:t xml:space="preserve">Seite </w:t>
            </w:r>
            <w:r w:rsidRPr="00DE0F7F">
              <w:rPr>
                <w:sz w:val="20"/>
                <w:szCs w:val="20"/>
              </w:rPr>
              <w:fldChar w:fldCharType="begin"/>
            </w:r>
            <w:r w:rsidRPr="00DE0F7F">
              <w:rPr>
                <w:sz w:val="20"/>
                <w:szCs w:val="20"/>
              </w:rPr>
              <w:instrText>PAGE</w:instrText>
            </w:r>
            <w:r w:rsidRPr="00DE0F7F">
              <w:rPr>
                <w:sz w:val="20"/>
                <w:szCs w:val="20"/>
              </w:rPr>
              <w:fldChar w:fldCharType="separate"/>
            </w:r>
            <w:r w:rsidRPr="00DE0F7F">
              <w:rPr>
                <w:sz w:val="20"/>
                <w:szCs w:val="20"/>
              </w:rPr>
              <w:t>2</w:t>
            </w:r>
            <w:r w:rsidRPr="00DE0F7F">
              <w:rPr>
                <w:sz w:val="20"/>
                <w:szCs w:val="20"/>
              </w:rPr>
              <w:fldChar w:fldCharType="end"/>
            </w:r>
            <w:r w:rsidRPr="00DE0F7F">
              <w:rPr>
                <w:sz w:val="20"/>
                <w:szCs w:val="20"/>
              </w:rPr>
              <w:t xml:space="preserve"> von </w:t>
            </w:r>
            <w:r w:rsidRPr="00DE0F7F">
              <w:rPr>
                <w:sz w:val="20"/>
                <w:szCs w:val="20"/>
              </w:rPr>
              <w:fldChar w:fldCharType="begin"/>
            </w:r>
            <w:r w:rsidRPr="00DE0F7F">
              <w:rPr>
                <w:sz w:val="20"/>
                <w:szCs w:val="20"/>
              </w:rPr>
              <w:instrText>NUMPAGES</w:instrText>
            </w:r>
            <w:r w:rsidRPr="00DE0F7F">
              <w:rPr>
                <w:sz w:val="20"/>
                <w:szCs w:val="20"/>
              </w:rPr>
              <w:fldChar w:fldCharType="separate"/>
            </w:r>
            <w:r w:rsidRPr="00DE0F7F">
              <w:rPr>
                <w:sz w:val="20"/>
                <w:szCs w:val="20"/>
              </w:rPr>
              <w:t>2</w:t>
            </w:r>
            <w:r w:rsidRPr="00DE0F7F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7D0D574F" w14:textId="77777777" w:rsidR="00553A5B" w:rsidRPr="009D232A" w:rsidRDefault="00553A5B" w:rsidP="009D232A">
    <w:pPr>
      <w:pStyle w:val="5Fuzeile"/>
      <w:spacing w:line="276" w:lineRule="auto"/>
      <w:ind w:left="-709"/>
      <w:jc w:val="both"/>
      <w:rPr>
        <w:rFonts w:ascii="Lucida Sans Unicode" w:hAnsi="Lucida Sans Unicode" w:cs="Lucida Sans Unicode"/>
        <w:color w:val="808080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508F8" w14:textId="77777777" w:rsidR="00430498" w:rsidRDefault="00430498" w:rsidP="00881E07">
      <w:pPr>
        <w:spacing w:after="0" w:line="240" w:lineRule="auto"/>
      </w:pPr>
      <w:r>
        <w:separator/>
      </w:r>
    </w:p>
  </w:footnote>
  <w:footnote w:type="continuationSeparator" w:id="0">
    <w:p w14:paraId="6D7DEDD6" w14:textId="77777777" w:rsidR="00430498" w:rsidRDefault="00430498" w:rsidP="00881E07">
      <w:pPr>
        <w:spacing w:after="0" w:line="240" w:lineRule="auto"/>
      </w:pPr>
      <w:r>
        <w:continuationSeparator/>
      </w:r>
    </w:p>
  </w:footnote>
  <w:footnote w:type="continuationNotice" w:id="1">
    <w:p w14:paraId="6BFA2E29" w14:textId="77777777" w:rsidR="00430498" w:rsidRDefault="0043049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F11FF" w14:textId="77777777" w:rsidR="003D60A5" w:rsidRDefault="003D60A5">
    <w:pPr>
      <w:pStyle w:val="Kopfzeile"/>
    </w:pPr>
    <w:r w:rsidRPr="00D32EBC">
      <w:rPr>
        <w:noProof/>
        <w:lang w:eastAsia="de-DE"/>
      </w:rPr>
      <w:drawing>
        <wp:anchor distT="0" distB="0" distL="114300" distR="114300" simplePos="0" relativeHeight="251658245" behindDoc="0" locked="1" layoutInCell="1" allowOverlap="1" wp14:anchorId="75B9C7AE" wp14:editId="77F6C2DD">
          <wp:simplePos x="0" y="0"/>
          <wp:positionH relativeFrom="margin">
            <wp:posOffset>1400810</wp:posOffset>
          </wp:positionH>
          <wp:positionV relativeFrom="page">
            <wp:posOffset>734695</wp:posOffset>
          </wp:positionV>
          <wp:extent cx="2898000" cy="720000"/>
          <wp:effectExtent l="0" t="0" r="0" b="4445"/>
          <wp:wrapNone/>
          <wp:docPr id="1311533345" name="Grafik 1311533345" descr="C:\Users\Eva\AppData\Local\Microsoft\Windows\INetCache\Content.Word\160915_Briefbogen_SB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Eva\AppData\Local\Microsoft\Windows\INetCache\Content.Word\160915_Briefbogen_SB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8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E182B" w14:textId="77777777" w:rsidR="00220043" w:rsidRPr="00D32EBC" w:rsidRDefault="00220043" w:rsidP="00646D9C">
    <w:pPr>
      <w:pStyle w:val="4eigeneAdresse"/>
      <w:rPr>
        <w:lang w:eastAsia="de-DE"/>
      </w:rPr>
    </w:pPr>
    <w:r w:rsidRPr="00D32EBC">
      <w:rPr>
        <w:noProof/>
        <w:lang w:eastAsia="de-DE"/>
      </w:rPr>
      <w:drawing>
        <wp:anchor distT="0" distB="0" distL="114300" distR="114300" simplePos="0" relativeHeight="251658240" behindDoc="0" locked="1" layoutInCell="1" allowOverlap="1" wp14:anchorId="2C32AA7B" wp14:editId="2E3172D9">
          <wp:simplePos x="0" y="0"/>
          <wp:positionH relativeFrom="margin">
            <wp:align>center</wp:align>
          </wp:positionH>
          <wp:positionV relativeFrom="page">
            <wp:posOffset>683895</wp:posOffset>
          </wp:positionV>
          <wp:extent cx="2898000" cy="720000"/>
          <wp:effectExtent l="0" t="0" r="0" b="4445"/>
          <wp:wrapNone/>
          <wp:docPr id="914315675" name="Grafik 914315675" descr="C:\Users\Eva\AppData\Local\Microsoft\Windows\INetCache\Content.Word\160915_Briefbogen_SB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Eva\AppData\Local\Microsoft\Windows\INetCache\Content.Word\160915_Briefbogen_SB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8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32EBC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3" behindDoc="0" locked="1" layoutInCell="1" allowOverlap="0" wp14:anchorId="06CBBE28" wp14:editId="514AAB91">
              <wp:simplePos x="0" y="0"/>
              <wp:positionH relativeFrom="page">
                <wp:posOffset>0</wp:posOffset>
              </wp:positionH>
              <wp:positionV relativeFrom="page">
                <wp:posOffset>7560945</wp:posOffset>
              </wp:positionV>
              <wp:extent cx="144000" cy="0"/>
              <wp:effectExtent l="0" t="0" r="27940" b="19050"/>
              <wp:wrapNone/>
              <wp:docPr id="1768975150" name="Gerader Verbinder 17689751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44000" cy="0"/>
                      </a:xfrm>
                      <a:prstGeom prst="line">
                        <a:avLst/>
                      </a:prstGeom>
                      <a:ln w="1587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line id="Gerader Verbinder 1768975150" style="position:absolute;z-index:251668489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o:spid="_x0000_s1026" o:allowoverlap="f" strokecolor="#008ca6 [3204]" strokeweight="1.25pt" from="0,595.35pt" to="11.35pt,595.35pt" w14:anchorId="4255C20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">
              <v:stroke joinstyle="miter"/>
              <w10:wrap anchorx="page" anchory="page"/>
              <w10:anchorlock/>
            </v:line>
          </w:pict>
        </mc:Fallback>
      </mc:AlternateContent>
    </w:r>
    <w:r w:rsidRPr="00D32EBC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2" behindDoc="0" locked="1" layoutInCell="1" allowOverlap="0" wp14:anchorId="38A4CBDE" wp14:editId="252DD699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144000" cy="0"/>
              <wp:effectExtent l="0" t="0" r="27940" b="19050"/>
              <wp:wrapNone/>
              <wp:docPr id="1565587589" name="Gerader Verbinder 15655875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44000" cy="0"/>
                      </a:xfrm>
                      <a:prstGeom prst="line">
                        <a:avLst/>
                      </a:prstGeom>
                      <a:ln w="1587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line id="Gerader Verbinder 1565587589" style="position:absolute;z-index:251667465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o:spid="_x0000_s1026" o:allowoverlap="f" strokecolor="#008ca6 [3204]" strokeweight="1.25pt" from="0,421pt" to="11.35pt,421pt" w14:anchorId="0409A5A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">
              <v:stroke joinstyle="miter"/>
              <w10:wrap anchorx="page" anchory="page"/>
              <w10:anchorlock/>
            </v:line>
          </w:pict>
        </mc:Fallback>
      </mc:AlternateContent>
    </w:r>
    <w:r w:rsidRPr="00D32EBC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1" behindDoc="0" locked="1" layoutInCell="1" allowOverlap="0" wp14:anchorId="6A8E61FA" wp14:editId="7351AF13">
              <wp:simplePos x="0" y="0"/>
              <wp:positionH relativeFrom="page">
                <wp:posOffset>0</wp:posOffset>
              </wp:positionH>
              <wp:positionV relativeFrom="page">
                <wp:posOffset>3780790</wp:posOffset>
              </wp:positionV>
              <wp:extent cx="144000" cy="0"/>
              <wp:effectExtent l="0" t="0" r="27940" b="19050"/>
              <wp:wrapNone/>
              <wp:docPr id="1230796442" name="Gerader Verbinder 12307964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44000" cy="0"/>
                      </a:xfrm>
                      <a:prstGeom prst="line">
                        <a:avLst/>
                      </a:prstGeom>
                      <a:ln w="1587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line id="Gerader Verbinder 1230796442" style="position:absolute;z-index:251666441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o:spid="_x0000_s1026" o:allowoverlap="f" strokecolor="#008ca6 [3204]" strokeweight="1.25pt" from="0,297.7pt" to="11.35pt,297.7pt" w14:anchorId="67F2D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812CF"/>
    <w:multiLevelType w:val="hybridMultilevel"/>
    <w:tmpl w:val="69AC533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6F7F17"/>
    <w:multiLevelType w:val="hybridMultilevel"/>
    <w:tmpl w:val="7036510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F7E14"/>
    <w:multiLevelType w:val="hybridMultilevel"/>
    <w:tmpl w:val="EA823410"/>
    <w:lvl w:ilvl="0" w:tplc="ABD0D12C">
      <w:start w:val="1"/>
      <w:numFmt w:val="decimal"/>
      <w:lvlText w:val="%1."/>
      <w:lvlJc w:val="left"/>
      <w:pPr>
        <w:ind w:left="360" w:hanging="360"/>
      </w:pPr>
      <w:rPr>
        <w:rFonts w:ascii="Lucida Sans" w:hAnsi="Lucida Sans"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D9057F"/>
    <w:multiLevelType w:val="hybridMultilevel"/>
    <w:tmpl w:val="CB04D610"/>
    <w:lvl w:ilvl="0" w:tplc="EF16D97A">
      <w:start w:val="1"/>
      <w:numFmt w:val="bullet"/>
      <w:lvlText w:val="-"/>
      <w:lvlJc w:val="left"/>
      <w:pPr>
        <w:ind w:left="720" w:hanging="360"/>
      </w:pPr>
      <w:rPr>
        <w:rFonts w:ascii="Lucida Sans" w:eastAsia="Calibri" w:hAnsi="Lucida Sans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F108E6"/>
    <w:multiLevelType w:val="hybridMultilevel"/>
    <w:tmpl w:val="8C36917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C95FAD"/>
    <w:multiLevelType w:val="hybridMultilevel"/>
    <w:tmpl w:val="B4829038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4F6C76"/>
    <w:multiLevelType w:val="multilevel"/>
    <w:tmpl w:val="61CC4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32164E"/>
    <w:multiLevelType w:val="hybridMultilevel"/>
    <w:tmpl w:val="EC88B3D2"/>
    <w:lvl w:ilvl="0" w:tplc="0407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8" w15:restartNumberingAfterBreak="0">
    <w:nsid w:val="33A04440"/>
    <w:multiLevelType w:val="multilevel"/>
    <w:tmpl w:val="3224F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B63ED7"/>
    <w:multiLevelType w:val="multilevel"/>
    <w:tmpl w:val="121C3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04642F"/>
    <w:multiLevelType w:val="hybridMultilevel"/>
    <w:tmpl w:val="DFC4E06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943CFD"/>
    <w:multiLevelType w:val="hybridMultilevel"/>
    <w:tmpl w:val="0DEEC41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B9D3AB1"/>
    <w:multiLevelType w:val="hybridMultilevel"/>
    <w:tmpl w:val="D0607F8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3C910F5"/>
    <w:multiLevelType w:val="hybridMultilevel"/>
    <w:tmpl w:val="90EC31B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3F93D9F"/>
    <w:multiLevelType w:val="multilevel"/>
    <w:tmpl w:val="76AAC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53D3C3F"/>
    <w:multiLevelType w:val="hybridMultilevel"/>
    <w:tmpl w:val="550C2102"/>
    <w:lvl w:ilvl="0" w:tplc="924612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620842"/>
    <w:multiLevelType w:val="hybridMultilevel"/>
    <w:tmpl w:val="3918DF00"/>
    <w:lvl w:ilvl="0" w:tplc="0000721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F9874B3"/>
    <w:multiLevelType w:val="hybridMultilevel"/>
    <w:tmpl w:val="6AF6D3C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10F2A46"/>
    <w:multiLevelType w:val="hybridMultilevel"/>
    <w:tmpl w:val="D2662AD0"/>
    <w:lvl w:ilvl="0" w:tplc="C57CA200">
      <w:start w:val="1"/>
      <w:numFmt w:val="decimal"/>
      <w:lvlText w:val="%1. "/>
      <w:lvlJc w:val="left"/>
      <w:pPr>
        <w:ind w:left="283" w:hanging="283"/>
      </w:pPr>
      <w:rPr>
        <w:rFonts w:ascii="Lucida Sans" w:hAnsi="Lucida Sans" w:cs="Times New Roman" w:hint="default"/>
        <w:b w:val="0"/>
        <w:i w:val="0"/>
        <w:sz w:val="20"/>
        <w:szCs w:val="20"/>
      </w:r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A1B2E6C"/>
    <w:multiLevelType w:val="hybridMultilevel"/>
    <w:tmpl w:val="0420829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F4A0D6A"/>
    <w:multiLevelType w:val="hybridMultilevel"/>
    <w:tmpl w:val="B4829038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26713930">
    <w:abstractNumId w:val="15"/>
  </w:num>
  <w:num w:numId="2" w16cid:durableId="278416056">
    <w:abstractNumId w:val="7"/>
  </w:num>
  <w:num w:numId="3" w16cid:durableId="10852298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9521156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4393298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808124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2607876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6825528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51630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81345684">
    <w:abstractNumId w:val="3"/>
  </w:num>
  <w:num w:numId="11" w16cid:durableId="640159675">
    <w:abstractNumId w:val="2"/>
  </w:num>
  <w:num w:numId="12" w16cid:durableId="1336878187">
    <w:abstractNumId w:val="0"/>
  </w:num>
  <w:num w:numId="13" w16cid:durableId="872612716">
    <w:abstractNumId w:val="11"/>
  </w:num>
  <w:num w:numId="14" w16cid:durableId="537546437">
    <w:abstractNumId w:val="5"/>
  </w:num>
  <w:num w:numId="15" w16cid:durableId="640579260">
    <w:abstractNumId w:val="10"/>
  </w:num>
  <w:num w:numId="16" w16cid:durableId="1418400037">
    <w:abstractNumId w:val="20"/>
  </w:num>
  <w:num w:numId="17" w16cid:durableId="30038677">
    <w:abstractNumId w:val="16"/>
  </w:num>
  <w:num w:numId="18" w16cid:durableId="456341755">
    <w:abstractNumId w:val="8"/>
  </w:num>
  <w:num w:numId="19" w16cid:durableId="14311514">
    <w:abstractNumId w:val="9"/>
  </w:num>
  <w:num w:numId="20" w16cid:durableId="1508710738">
    <w:abstractNumId w:val="14"/>
  </w:num>
  <w:num w:numId="21" w16cid:durableId="3416697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A24"/>
    <w:rsid w:val="00010E49"/>
    <w:rsid w:val="00012513"/>
    <w:rsid w:val="000143E6"/>
    <w:rsid w:val="00022FA7"/>
    <w:rsid w:val="00027C6B"/>
    <w:rsid w:val="0003180B"/>
    <w:rsid w:val="000358AF"/>
    <w:rsid w:val="0005490B"/>
    <w:rsid w:val="00057701"/>
    <w:rsid w:val="00062225"/>
    <w:rsid w:val="00063B43"/>
    <w:rsid w:val="00063C5E"/>
    <w:rsid w:val="00067AD4"/>
    <w:rsid w:val="0007759F"/>
    <w:rsid w:val="00080966"/>
    <w:rsid w:val="000812C7"/>
    <w:rsid w:val="000818AF"/>
    <w:rsid w:val="00083423"/>
    <w:rsid w:val="000B5DB7"/>
    <w:rsid w:val="000B65B0"/>
    <w:rsid w:val="000D3717"/>
    <w:rsid w:val="000D61B8"/>
    <w:rsid w:val="000E55EA"/>
    <w:rsid w:val="000F2CF0"/>
    <w:rsid w:val="000F5981"/>
    <w:rsid w:val="00112219"/>
    <w:rsid w:val="00131258"/>
    <w:rsid w:val="00141610"/>
    <w:rsid w:val="00150D72"/>
    <w:rsid w:val="00156B95"/>
    <w:rsid w:val="0016108D"/>
    <w:rsid w:val="00162DA5"/>
    <w:rsid w:val="00175374"/>
    <w:rsid w:val="001839FB"/>
    <w:rsid w:val="00193ED0"/>
    <w:rsid w:val="001B2B66"/>
    <w:rsid w:val="001C6C04"/>
    <w:rsid w:val="001D59EB"/>
    <w:rsid w:val="001D661A"/>
    <w:rsid w:val="001E032F"/>
    <w:rsid w:val="001E22BA"/>
    <w:rsid w:val="001E7320"/>
    <w:rsid w:val="001F0F88"/>
    <w:rsid w:val="0020734B"/>
    <w:rsid w:val="00220043"/>
    <w:rsid w:val="0022391C"/>
    <w:rsid w:val="0024166D"/>
    <w:rsid w:val="00250F5D"/>
    <w:rsid w:val="00251C19"/>
    <w:rsid w:val="002673C4"/>
    <w:rsid w:val="0027727D"/>
    <w:rsid w:val="0029224A"/>
    <w:rsid w:val="00294438"/>
    <w:rsid w:val="002A4C12"/>
    <w:rsid w:val="002A7E61"/>
    <w:rsid w:val="002F1842"/>
    <w:rsid w:val="003003A8"/>
    <w:rsid w:val="003343DC"/>
    <w:rsid w:val="00334726"/>
    <w:rsid w:val="00335B05"/>
    <w:rsid w:val="003864A6"/>
    <w:rsid w:val="00387A78"/>
    <w:rsid w:val="0039029B"/>
    <w:rsid w:val="00392406"/>
    <w:rsid w:val="003A2129"/>
    <w:rsid w:val="003D1D7B"/>
    <w:rsid w:val="003D60A5"/>
    <w:rsid w:val="003E29A4"/>
    <w:rsid w:val="003E714D"/>
    <w:rsid w:val="003F2A8C"/>
    <w:rsid w:val="003F6333"/>
    <w:rsid w:val="00403EC3"/>
    <w:rsid w:val="00405570"/>
    <w:rsid w:val="004241D3"/>
    <w:rsid w:val="00424A29"/>
    <w:rsid w:val="004256DD"/>
    <w:rsid w:val="00430498"/>
    <w:rsid w:val="00453189"/>
    <w:rsid w:val="00456C3F"/>
    <w:rsid w:val="0046495A"/>
    <w:rsid w:val="00474D7F"/>
    <w:rsid w:val="00480A0F"/>
    <w:rsid w:val="00492D61"/>
    <w:rsid w:val="004A0DA9"/>
    <w:rsid w:val="004B373B"/>
    <w:rsid w:val="004B4C0E"/>
    <w:rsid w:val="004C1EA9"/>
    <w:rsid w:val="004C22BB"/>
    <w:rsid w:val="004C3468"/>
    <w:rsid w:val="004C6776"/>
    <w:rsid w:val="004D2E79"/>
    <w:rsid w:val="00500C29"/>
    <w:rsid w:val="005024BB"/>
    <w:rsid w:val="0052195B"/>
    <w:rsid w:val="00523C1D"/>
    <w:rsid w:val="005312AF"/>
    <w:rsid w:val="00543336"/>
    <w:rsid w:val="00553A5B"/>
    <w:rsid w:val="005647E9"/>
    <w:rsid w:val="00570BC6"/>
    <w:rsid w:val="005726BC"/>
    <w:rsid w:val="00580EB8"/>
    <w:rsid w:val="00582A69"/>
    <w:rsid w:val="00585E65"/>
    <w:rsid w:val="00594564"/>
    <w:rsid w:val="00596A62"/>
    <w:rsid w:val="005A6D95"/>
    <w:rsid w:val="005B2678"/>
    <w:rsid w:val="005B5C09"/>
    <w:rsid w:val="005B787A"/>
    <w:rsid w:val="005C17DB"/>
    <w:rsid w:val="005C2D1F"/>
    <w:rsid w:val="005E0881"/>
    <w:rsid w:val="005E37E7"/>
    <w:rsid w:val="005F0EAE"/>
    <w:rsid w:val="005F6EE8"/>
    <w:rsid w:val="005F72DE"/>
    <w:rsid w:val="00610795"/>
    <w:rsid w:val="00621D30"/>
    <w:rsid w:val="00623522"/>
    <w:rsid w:val="00624C1B"/>
    <w:rsid w:val="00624FEC"/>
    <w:rsid w:val="00626A50"/>
    <w:rsid w:val="00630570"/>
    <w:rsid w:val="006334F2"/>
    <w:rsid w:val="00646D9C"/>
    <w:rsid w:val="006577A1"/>
    <w:rsid w:val="00660F73"/>
    <w:rsid w:val="0069140D"/>
    <w:rsid w:val="0069710C"/>
    <w:rsid w:val="006A25D7"/>
    <w:rsid w:val="006B0A26"/>
    <w:rsid w:val="006B7DA1"/>
    <w:rsid w:val="006C3EF7"/>
    <w:rsid w:val="006D0A78"/>
    <w:rsid w:val="006E3550"/>
    <w:rsid w:val="006E3A89"/>
    <w:rsid w:val="006F659A"/>
    <w:rsid w:val="006F65A0"/>
    <w:rsid w:val="0070103C"/>
    <w:rsid w:val="007026B1"/>
    <w:rsid w:val="007032B2"/>
    <w:rsid w:val="0070789D"/>
    <w:rsid w:val="007134E5"/>
    <w:rsid w:val="00723C02"/>
    <w:rsid w:val="00725093"/>
    <w:rsid w:val="007412DE"/>
    <w:rsid w:val="007462AE"/>
    <w:rsid w:val="00746EEF"/>
    <w:rsid w:val="00761128"/>
    <w:rsid w:val="00761859"/>
    <w:rsid w:val="00764174"/>
    <w:rsid w:val="00766611"/>
    <w:rsid w:val="00775A24"/>
    <w:rsid w:val="00781C4C"/>
    <w:rsid w:val="00782292"/>
    <w:rsid w:val="00783FA2"/>
    <w:rsid w:val="007861C5"/>
    <w:rsid w:val="00786314"/>
    <w:rsid w:val="00787B73"/>
    <w:rsid w:val="00787CD6"/>
    <w:rsid w:val="00791E45"/>
    <w:rsid w:val="00794FD8"/>
    <w:rsid w:val="007A5549"/>
    <w:rsid w:val="007A7D16"/>
    <w:rsid w:val="007C19C7"/>
    <w:rsid w:val="007D205E"/>
    <w:rsid w:val="007F73A0"/>
    <w:rsid w:val="008068EC"/>
    <w:rsid w:val="008118F3"/>
    <w:rsid w:val="008138BD"/>
    <w:rsid w:val="00813A2A"/>
    <w:rsid w:val="00814789"/>
    <w:rsid w:val="00816446"/>
    <w:rsid w:val="00833DFF"/>
    <w:rsid w:val="008345A1"/>
    <w:rsid w:val="008446E7"/>
    <w:rsid w:val="0086044F"/>
    <w:rsid w:val="0088004D"/>
    <w:rsid w:val="00881E07"/>
    <w:rsid w:val="00884096"/>
    <w:rsid w:val="00885C42"/>
    <w:rsid w:val="008A36A1"/>
    <w:rsid w:val="008A4740"/>
    <w:rsid w:val="008A7B63"/>
    <w:rsid w:val="008B0B11"/>
    <w:rsid w:val="008C1317"/>
    <w:rsid w:val="008C59EF"/>
    <w:rsid w:val="008D57BC"/>
    <w:rsid w:val="008E04D4"/>
    <w:rsid w:val="008E30D8"/>
    <w:rsid w:val="008E688F"/>
    <w:rsid w:val="008E6959"/>
    <w:rsid w:val="009125E5"/>
    <w:rsid w:val="0091511A"/>
    <w:rsid w:val="00920292"/>
    <w:rsid w:val="00921A62"/>
    <w:rsid w:val="00930AB7"/>
    <w:rsid w:val="00932116"/>
    <w:rsid w:val="00955B12"/>
    <w:rsid w:val="00971B86"/>
    <w:rsid w:val="0098505D"/>
    <w:rsid w:val="009857CA"/>
    <w:rsid w:val="00991E60"/>
    <w:rsid w:val="009B3C78"/>
    <w:rsid w:val="009C0D2B"/>
    <w:rsid w:val="009D232A"/>
    <w:rsid w:val="009D472B"/>
    <w:rsid w:val="009E3794"/>
    <w:rsid w:val="009F2EC8"/>
    <w:rsid w:val="00A03D44"/>
    <w:rsid w:val="00A04647"/>
    <w:rsid w:val="00A147F9"/>
    <w:rsid w:val="00A147FD"/>
    <w:rsid w:val="00A23409"/>
    <w:rsid w:val="00A33D3F"/>
    <w:rsid w:val="00A40E02"/>
    <w:rsid w:val="00A47871"/>
    <w:rsid w:val="00A527C5"/>
    <w:rsid w:val="00A53488"/>
    <w:rsid w:val="00A572AC"/>
    <w:rsid w:val="00A65806"/>
    <w:rsid w:val="00A8332E"/>
    <w:rsid w:val="00A852D7"/>
    <w:rsid w:val="00A97AE3"/>
    <w:rsid w:val="00AA0D80"/>
    <w:rsid w:val="00AC6D7E"/>
    <w:rsid w:val="00AD0381"/>
    <w:rsid w:val="00AD4DC4"/>
    <w:rsid w:val="00AD5C57"/>
    <w:rsid w:val="00AE1D54"/>
    <w:rsid w:val="00AF4A4A"/>
    <w:rsid w:val="00B011DA"/>
    <w:rsid w:val="00B04BBA"/>
    <w:rsid w:val="00B22B2D"/>
    <w:rsid w:val="00B242FB"/>
    <w:rsid w:val="00B348CE"/>
    <w:rsid w:val="00B37E13"/>
    <w:rsid w:val="00B45A7A"/>
    <w:rsid w:val="00B50080"/>
    <w:rsid w:val="00B64862"/>
    <w:rsid w:val="00B70E71"/>
    <w:rsid w:val="00BC453A"/>
    <w:rsid w:val="00BC70C2"/>
    <w:rsid w:val="00BD331F"/>
    <w:rsid w:val="00BF04F1"/>
    <w:rsid w:val="00C01D1B"/>
    <w:rsid w:val="00C02C0E"/>
    <w:rsid w:val="00C10910"/>
    <w:rsid w:val="00C143D4"/>
    <w:rsid w:val="00C17154"/>
    <w:rsid w:val="00C212C3"/>
    <w:rsid w:val="00C22C71"/>
    <w:rsid w:val="00C3271D"/>
    <w:rsid w:val="00C34B1E"/>
    <w:rsid w:val="00C426AF"/>
    <w:rsid w:val="00C50758"/>
    <w:rsid w:val="00C57DA5"/>
    <w:rsid w:val="00C61E0A"/>
    <w:rsid w:val="00C61F1B"/>
    <w:rsid w:val="00C66591"/>
    <w:rsid w:val="00C7050E"/>
    <w:rsid w:val="00C86066"/>
    <w:rsid w:val="00CA4EBD"/>
    <w:rsid w:val="00CA7F51"/>
    <w:rsid w:val="00CB399D"/>
    <w:rsid w:val="00CC1246"/>
    <w:rsid w:val="00CC253E"/>
    <w:rsid w:val="00CD5226"/>
    <w:rsid w:val="00CD74CE"/>
    <w:rsid w:val="00CE18F9"/>
    <w:rsid w:val="00D03A8E"/>
    <w:rsid w:val="00D06368"/>
    <w:rsid w:val="00D07F3C"/>
    <w:rsid w:val="00D114BD"/>
    <w:rsid w:val="00D27A55"/>
    <w:rsid w:val="00D32EBC"/>
    <w:rsid w:val="00D346E8"/>
    <w:rsid w:val="00D35F10"/>
    <w:rsid w:val="00D41385"/>
    <w:rsid w:val="00D4662E"/>
    <w:rsid w:val="00D51AB3"/>
    <w:rsid w:val="00D65900"/>
    <w:rsid w:val="00D75DB3"/>
    <w:rsid w:val="00D82333"/>
    <w:rsid w:val="00DA305E"/>
    <w:rsid w:val="00DA47EC"/>
    <w:rsid w:val="00DA52D1"/>
    <w:rsid w:val="00DB001A"/>
    <w:rsid w:val="00DB0C4D"/>
    <w:rsid w:val="00DB3012"/>
    <w:rsid w:val="00DB319B"/>
    <w:rsid w:val="00DB397B"/>
    <w:rsid w:val="00DD13D8"/>
    <w:rsid w:val="00DD4C9B"/>
    <w:rsid w:val="00DD735A"/>
    <w:rsid w:val="00DE0F7F"/>
    <w:rsid w:val="00DE7792"/>
    <w:rsid w:val="00DF4BCF"/>
    <w:rsid w:val="00DF7235"/>
    <w:rsid w:val="00E224D9"/>
    <w:rsid w:val="00E306F8"/>
    <w:rsid w:val="00E31E99"/>
    <w:rsid w:val="00E35B9F"/>
    <w:rsid w:val="00E42BA2"/>
    <w:rsid w:val="00E42F66"/>
    <w:rsid w:val="00E53E67"/>
    <w:rsid w:val="00E54E2C"/>
    <w:rsid w:val="00E55A08"/>
    <w:rsid w:val="00E57871"/>
    <w:rsid w:val="00E57C4D"/>
    <w:rsid w:val="00E57DC8"/>
    <w:rsid w:val="00E63274"/>
    <w:rsid w:val="00E65530"/>
    <w:rsid w:val="00E722D0"/>
    <w:rsid w:val="00E86774"/>
    <w:rsid w:val="00EA04C0"/>
    <w:rsid w:val="00EC3360"/>
    <w:rsid w:val="00EC3AFC"/>
    <w:rsid w:val="00EC4566"/>
    <w:rsid w:val="00ED47E7"/>
    <w:rsid w:val="00EE6EF2"/>
    <w:rsid w:val="00F03BC0"/>
    <w:rsid w:val="00F135C3"/>
    <w:rsid w:val="00F16123"/>
    <w:rsid w:val="00F2213C"/>
    <w:rsid w:val="00F35416"/>
    <w:rsid w:val="00F35E8D"/>
    <w:rsid w:val="00F42615"/>
    <w:rsid w:val="00F45843"/>
    <w:rsid w:val="00F62803"/>
    <w:rsid w:val="00F7173D"/>
    <w:rsid w:val="00F81C6C"/>
    <w:rsid w:val="00F83A37"/>
    <w:rsid w:val="00F87942"/>
    <w:rsid w:val="00F93284"/>
    <w:rsid w:val="00F96C34"/>
    <w:rsid w:val="00FA1E7A"/>
    <w:rsid w:val="00FB38B8"/>
    <w:rsid w:val="00FB4A5F"/>
    <w:rsid w:val="00FC3ED3"/>
    <w:rsid w:val="00FF20E7"/>
    <w:rsid w:val="261E69DF"/>
    <w:rsid w:val="54FE865D"/>
    <w:rsid w:val="77CBC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D2963"/>
  <w15:docId w15:val="{3DF34048-CAD8-4205-90D9-538EDF285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40E02"/>
    <w:pPr>
      <w:spacing w:before="240" w:after="240" w:line="276" w:lineRule="auto"/>
    </w:pPr>
    <w:rPr>
      <w:rFonts w:ascii="Lucida Sans" w:hAnsi="Lucida Sans"/>
    </w:rPr>
  </w:style>
  <w:style w:type="paragraph" w:styleId="berschrift1">
    <w:name w:val="heading 1"/>
    <w:basedOn w:val="Standard"/>
    <w:link w:val="berschrift1Zchn"/>
    <w:uiPriority w:val="9"/>
    <w:qFormat/>
    <w:rsid w:val="00A40E02"/>
    <w:pPr>
      <w:keepNext/>
      <w:keepLines/>
      <w:outlineLvl w:val="0"/>
    </w:pPr>
    <w:rPr>
      <w:rFonts w:eastAsiaTheme="majorEastAsia" w:cstheme="majorBidi"/>
      <w:color w:val="009AAF"/>
      <w:sz w:val="32"/>
      <w:szCs w:val="32"/>
    </w:rPr>
  </w:style>
  <w:style w:type="paragraph" w:styleId="berschrift2">
    <w:name w:val="heading 2"/>
    <w:basedOn w:val="Standard"/>
    <w:link w:val="berschrift2Zchn"/>
    <w:uiPriority w:val="9"/>
    <w:semiHidden/>
    <w:unhideWhenUsed/>
    <w:qFormat/>
    <w:rsid w:val="00A40E02"/>
    <w:pPr>
      <w:keepNext/>
      <w:keepLines/>
      <w:outlineLvl w:val="1"/>
    </w:pPr>
    <w:rPr>
      <w:rFonts w:eastAsiaTheme="majorEastAsia" w:cstheme="majorBidi"/>
      <w:color w:val="EB680D"/>
      <w:sz w:val="28"/>
      <w:szCs w:val="26"/>
    </w:rPr>
  </w:style>
  <w:style w:type="paragraph" w:styleId="berschrift3">
    <w:name w:val="heading 3"/>
    <w:basedOn w:val="Standard"/>
    <w:link w:val="berschrift3Zchn"/>
    <w:uiPriority w:val="9"/>
    <w:unhideWhenUsed/>
    <w:qFormat/>
    <w:rsid w:val="00A40E02"/>
    <w:pPr>
      <w:keepNext/>
      <w:keepLines/>
      <w:outlineLvl w:val="2"/>
    </w:pPr>
    <w:rPr>
      <w:rFonts w:eastAsiaTheme="majorEastAsia" w:cstheme="majorBidi"/>
      <w:color w:val="99CC01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81E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81E07"/>
  </w:style>
  <w:style w:type="paragraph" w:styleId="Fuzeile">
    <w:name w:val="footer"/>
    <w:basedOn w:val="Standard"/>
    <w:link w:val="FuzeileZchn"/>
    <w:uiPriority w:val="99"/>
    <w:unhideWhenUsed/>
    <w:rsid w:val="00881E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81E07"/>
  </w:style>
  <w:style w:type="paragraph" w:customStyle="1" w:styleId="5Fuzeile">
    <w:name w:val="5 Fußzeile"/>
    <w:link w:val="5FuzeileZchn"/>
    <w:qFormat/>
    <w:rsid w:val="00DA52D1"/>
    <w:pPr>
      <w:autoSpaceDE w:val="0"/>
      <w:autoSpaceDN w:val="0"/>
      <w:adjustRightInd w:val="0"/>
      <w:spacing w:after="0" w:line="240" w:lineRule="exact"/>
      <w:jc w:val="center"/>
    </w:pPr>
    <w:rPr>
      <w:rFonts w:ascii="LucidaSansUnicode" w:hAnsi="LucidaSansUnicode" w:cs="LucidaSansUnicode"/>
      <w:color w:val="70706F"/>
      <w:w w:val="110"/>
      <w:sz w:val="13"/>
      <w:szCs w:val="13"/>
    </w:rPr>
  </w:style>
  <w:style w:type="paragraph" w:customStyle="1" w:styleId="2Text">
    <w:name w:val="2 Text"/>
    <w:link w:val="2TextZchn"/>
    <w:rsid w:val="00DA305E"/>
    <w:pPr>
      <w:spacing w:after="280" w:line="280" w:lineRule="exact"/>
    </w:pPr>
    <w:rPr>
      <w:rFonts w:ascii="Lucida Sans" w:hAnsi="Lucida Sans" w:cs="LucidaSansUnicode"/>
      <w:color w:val="2E2E2E" w:themeColor="accent4"/>
      <w:w w:val="105"/>
      <w:sz w:val="24"/>
      <w:szCs w:val="13"/>
    </w:rPr>
  </w:style>
  <w:style w:type="character" w:customStyle="1" w:styleId="5FuzeileZchn">
    <w:name w:val="5 Fußzeile Zchn"/>
    <w:basedOn w:val="Absatz-Standardschriftart"/>
    <w:link w:val="5Fuzeile"/>
    <w:rsid w:val="00DA52D1"/>
    <w:rPr>
      <w:rFonts w:ascii="LucidaSansUnicode" w:hAnsi="LucidaSansUnicode" w:cs="LucidaSansUnicode"/>
      <w:color w:val="70706F"/>
      <w:w w:val="110"/>
      <w:sz w:val="13"/>
      <w:szCs w:val="13"/>
    </w:rPr>
  </w:style>
  <w:style w:type="paragraph" w:customStyle="1" w:styleId="4eigeneAdresse">
    <w:name w:val="4 eigene Adresse"/>
    <w:link w:val="4eigeneAdresseZchn"/>
    <w:rsid w:val="00A40E02"/>
    <w:pPr>
      <w:spacing w:after="0" w:line="220" w:lineRule="exact"/>
    </w:pPr>
    <w:rPr>
      <w:rFonts w:ascii="Lucida Sans" w:hAnsi="Lucida Sans" w:cs="LucidaSansUnicode"/>
      <w:color w:val="70706F"/>
      <w:w w:val="110"/>
      <w:sz w:val="13"/>
      <w:szCs w:val="13"/>
    </w:rPr>
  </w:style>
  <w:style w:type="character" w:customStyle="1" w:styleId="2TextZchn">
    <w:name w:val="2 Text Zchn"/>
    <w:basedOn w:val="Absatz-Standardschriftart"/>
    <w:link w:val="2Text"/>
    <w:rsid w:val="00DA305E"/>
    <w:rPr>
      <w:rFonts w:ascii="Lucida Sans" w:hAnsi="Lucida Sans" w:cs="LucidaSansUnicode"/>
      <w:color w:val="2E2E2E" w:themeColor="accent4"/>
      <w:w w:val="105"/>
      <w:sz w:val="24"/>
      <w:szCs w:val="13"/>
    </w:rPr>
  </w:style>
  <w:style w:type="paragraph" w:customStyle="1" w:styleId="3Adresse">
    <w:name w:val="3 Adresse"/>
    <w:link w:val="3AdresseZchn"/>
    <w:rsid w:val="00A40E02"/>
    <w:pPr>
      <w:spacing w:after="0" w:line="276" w:lineRule="auto"/>
    </w:pPr>
    <w:rPr>
      <w:rFonts w:ascii="Lucida Sans" w:hAnsi="Lucida Sans" w:cs="LucidaSansUnicode"/>
      <w:color w:val="2E2E2E" w:themeColor="accent4"/>
      <w:w w:val="105"/>
      <w:szCs w:val="13"/>
    </w:rPr>
  </w:style>
  <w:style w:type="character" w:customStyle="1" w:styleId="4eigeneAdresseZchn">
    <w:name w:val="4 eigene Adresse Zchn"/>
    <w:basedOn w:val="Absatz-Standardschriftart"/>
    <w:link w:val="4eigeneAdresse"/>
    <w:rsid w:val="00A40E02"/>
    <w:rPr>
      <w:rFonts w:ascii="Lucida Sans" w:hAnsi="Lucida Sans" w:cs="LucidaSansUnicode"/>
      <w:color w:val="70706F"/>
      <w:w w:val="110"/>
      <w:sz w:val="13"/>
      <w:szCs w:val="13"/>
    </w:rPr>
  </w:style>
  <w:style w:type="paragraph" w:customStyle="1" w:styleId="1Betreff">
    <w:name w:val="1 Betreff"/>
    <w:link w:val="1BetreffZchn"/>
    <w:rsid w:val="00424A29"/>
    <w:pPr>
      <w:spacing w:before="240" w:after="240" w:line="276" w:lineRule="auto"/>
    </w:pPr>
    <w:rPr>
      <w:rFonts w:ascii="Lucida Sans" w:hAnsi="Lucida Sans" w:cs="LucidaSansUnicode"/>
      <w:b/>
      <w:noProof/>
      <w:w w:val="105"/>
      <w:szCs w:val="13"/>
      <w:lang w:eastAsia="de-DE"/>
    </w:rPr>
  </w:style>
  <w:style w:type="character" w:customStyle="1" w:styleId="3AdresseZchn">
    <w:name w:val="3 Adresse Zchn"/>
    <w:basedOn w:val="Absatz-Standardschriftart"/>
    <w:link w:val="3Adresse"/>
    <w:rsid w:val="00A40E02"/>
    <w:rPr>
      <w:rFonts w:ascii="Lucida Sans" w:hAnsi="Lucida Sans" w:cs="LucidaSansUnicode"/>
      <w:color w:val="2E2E2E" w:themeColor="accent4"/>
      <w:w w:val="105"/>
      <w:szCs w:val="13"/>
    </w:rPr>
  </w:style>
  <w:style w:type="paragraph" w:customStyle="1" w:styleId="1Betreffgrn">
    <w:name w:val="1 Betreff grün"/>
    <w:basedOn w:val="1Betreff"/>
    <w:link w:val="1BetreffgrnZchn"/>
    <w:rsid w:val="003F6333"/>
    <w:rPr>
      <w:color w:val="88B700" w:themeColor="accent3"/>
      <w:sz w:val="24"/>
    </w:rPr>
  </w:style>
  <w:style w:type="character" w:customStyle="1" w:styleId="1BetreffZchn">
    <w:name w:val="1 Betreff Zchn"/>
    <w:basedOn w:val="Absatz-Standardschriftart"/>
    <w:link w:val="1Betreff"/>
    <w:rsid w:val="00424A29"/>
    <w:rPr>
      <w:rFonts w:ascii="Lucida Sans" w:hAnsi="Lucida Sans" w:cs="LucidaSansUnicode"/>
      <w:b/>
      <w:noProof/>
      <w:w w:val="105"/>
      <w:szCs w:val="13"/>
      <w:lang w:eastAsia="de-DE"/>
    </w:rPr>
  </w:style>
  <w:style w:type="paragraph" w:customStyle="1" w:styleId="1Betrefforange">
    <w:name w:val="1 Betreff orange"/>
    <w:basedOn w:val="1Betreff"/>
    <w:link w:val="1BetrefforangeZchn"/>
    <w:rsid w:val="003F6333"/>
    <w:rPr>
      <w:color w:val="E04E00" w:themeColor="accent2"/>
      <w:sz w:val="28"/>
    </w:rPr>
  </w:style>
  <w:style w:type="character" w:customStyle="1" w:styleId="1BetreffgrnZchn">
    <w:name w:val="1 Betreff grün Zchn"/>
    <w:basedOn w:val="1BetreffZchn"/>
    <w:link w:val="1Betreffgrn"/>
    <w:rsid w:val="003F6333"/>
    <w:rPr>
      <w:rFonts w:ascii="Lucida Sans" w:hAnsi="Lucida Sans" w:cs="LucidaSansUnicode"/>
      <w:b/>
      <w:noProof/>
      <w:color w:val="88B700" w:themeColor="accent3"/>
      <w:w w:val="105"/>
      <w:sz w:val="24"/>
      <w:szCs w:val="13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8A7B63"/>
    <w:rPr>
      <w:color w:val="808080"/>
    </w:rPr>
  </w:style>
  <w:style w:type="character" w:customStyle="1" w:styleId="1BetrefforangeZchn">
    <w:name w:val="1 Betreff orange Zchn"/>
    <w:basedOn w:val="1BetreffZchn"/>
    <w:link w:val="1Betrefforange"/>
    <w:rsid w:val="003F6333"/>
    <w:rPr>
      <w:rFonts w:ascii="Lucida Sans" w:hAnsi="Lucida Sans" w:cs="LucidaSansUnicode"/>
      <w:b/>
      <w:noProof/>
      <w:color w:val="E04E00" w:themeColor="accent2"/>
      <w:w w:val="105"/>
      <w:sz w:val="28"/>
      <w:szCs w:val="13"/>
      <w:lang w:eastAsia="de-DE"/>
    </w:rPr>
  </w:style>
  <w:style w:type="paragraph" w:customStyle="1" w:styleId="Formatvorlage1">
    <w:name w:val="Formatvorlage1"/>
    <w:basedOn w:val="3Adresse"/>
    <w:rsid w:val="00CD74CE"/>
  </w:style>
  <w:style w:type="paragraph" w:customStyle="1" w:styleId="Formatvorlage2">
    <w:name w:val="Formatvorlage2"/>
    <w:basedOn w:val="1Betreff"/>
    <w:rsid w:val="00CD74CE"/>
  </w:style>
  <w:style w:type="paragraph" w:customStyle="1" w:styleId="Formatvorlage3">
    <w:name w:val="Formatvorlage3"/>
    <w:basedOn w:val="Formatvorlage2"/>
    <w:rsid w:val="00CD74CE"/>
  </w:style>
  <w:style w:type="paragraph" w:customStyle="1" w:styleId="6Seitenspalte">
    <w:name w:val="6 Seitenspalte"/>
    <w:link w:val="6SeitenspalteZchn"/>
    <w:rsid w:val="00A40E02"/>
    <w:pPr>
      <w:spacing w:after="0" w:line="220" w:lineRule="exact"/>
    </w:pPr>
    <w:rPr>
      <w:rFonts w:ascii="Lucida Sans" w:hAnsi="Lucida Sans" w:cs="LucidaSansUnicode"/>
      <w:color w:val="70706F"/>
      <w:w w:val="110"/>
      <w:sz w:val="13"/>
      <w:szCs w:val="13"/>
    </w:rPr>
  </w:style>
  <w:style w:type="character" w:customStyle="1" w:styleId="6SeitenspalteZchn">
    <w:name w:val="6 Seitenspalte Zchn"/>
    <w:basedOn w:val="Absatz-Standardschriftart"/>
    <w:link w:val="6Seitenspalte"/>
    <w:rsid w:val="00A40E02"/>
    <w:rPr>
      <w:rFonts w:ascii="Lucida Sans" w:hAnsi="Lucida Sans" w:cs="LucidaSansUnicode"/>
      <w:color w:val="70706F"/>
      <w:w w:val="110"/>
      <w:sz w:val="13"/>
      <w:szCs w:val="13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67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67AD4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40E02"/>
    <w:rPr>
      <w:rFonts w:ascii="Lucida Sans" w:eastAsiaTheme="majorEastAsia" w:hAnsi="Lucida Sans" w:cstheme="majorBidi"/>
      <w:color w:val="009AA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40E02"/>
    <w:rPr>
      <w:rFonts w:ascii="Lucida Sans" w:eastAsiaTheme="majorEastAsia" w:hAnsi="Lucida Sans" w:cstheme="majorBidi"/>
      <w:color w:val="EB680D"/>
      <w:sz w:val="28"/>
      <w:szCs w:val="26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7010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70103C"/>
    <w:rPr>
      <w:rFonts w:ascii="Courier New" w:eastAsia="Times New Roman" w:hAnsi="Courier New" w:cs="Courier New"/>
      <w:sz w:val="20"/>
      <w:szCs w:val="20"/>
      <w:lang w:eastAsia="de-DE"/>
    </w:rPr>
  </w:style>
  <w:style w:type="character" w:styleId="Fett">
    <w:name w:val="Strong"/>
    <w:basedOn w:val="Absatz-Standardschriftart"/>
    <w:uiPriority w:val="22"/>
    <w:qFormat/>
    <w:rsid w:val="00E306F8"/>
    <w:rPr>
      <w:rFonts w:ascii="Lucida Sans" w:hAnsi="Lucida Sans"/>
      <w:b/>
      <w:bCs/>
      <w:sz w:val="22"/>
    </w:rPr>
  </w:style>
  <w:style w:type="character" w:styleId="Hyperlink">
    <w:name w:val="Hyperlink"/>
    <w:basedOn w:val="Absatz-Standardschriftart"/>
    <w:uiPriority w:val="99"/>
    <w:unhideWhenUsed/>
    <w:rsid w:val="00453189"/>
    <w:rPr>
      <w:color w:val="0563C1" w:themeColor="hyperlink"/>
      <w:u w:val="single"/>
    </w:rPr>
  </w:style>
  <w:style w:type="paragraph" w:customStyle="1" w:styleId="paragraph">
    <w:name w:val="paragraph"/>
    <w:basedOn w:val="Standard"/>
    <w:rsid w:val="008C1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8C1317"/>
  </w:style>
  <w:style w:type="character" w:customStyle="1" w:styleId="eop">
    <w:name w:val="eop"/>
    <w:basedOn w:val="Absatz-Standardschriftart"/>
    <w:rsid w:val="008C1317"/>
  </w:style>
  <w:style w:type="paragraph" w:styleId="KeinLeerraum">
    <w:name w:val="No Spacing"/>
    <w:uiPriority w:val="1"/>
    <w:rsid w:val="00063B43"/>
    <w:pPr>
      <w:spacing w:after="0" w:line="240" w:lineRule="auto"/>
    </w:pPr>
  </w:style>
  <w:style w:type="character" w:styleId="SchwacherVerweis">
    <w:name w:val="Subtle Reference"/>
    <w:basedOn w:val="Absatz-Standardschriftart"/>
    <w:uiPriority w:val="31"/>
    <w:rsid w:val="001E22BA"/>
    <w:rPr>
      <w:smallCaps/>
      <w:color w:val="777777" w:themeColor="text1" w:themeTint="A5"/>
    </w:rPr>
  </w:style>
  <w:style w:type="table" w:styleId="Tabellenraster">
    <w:name w:val="Table Grid"/>
    <w:basedOn w:val="NormaleTabelle"/>
    <w:uiPriority w:val="39"/>
    <w:rsid w:val="00833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346E8"/>
    <w:pPr>
      <w:autoSpaceDE w:val="0"/>
      <w:autoSpaceDN w:val="0"/>
      <w:adjustRightInd w:val="0"/>
      <w:spacing w:after="0" w:line="240" w:lineRule="auto"/>
    </w:pPr>
    <w:rPr>
      <w:rFonts w:ascii="Arial" w:eastAsia="Cambria" w:hAnsi="Arial" w:cs="Arial"/>
      <w:color w:val="000000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rsid w:val="00D346E8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40E02"/>
    <w:rPr>
      <w:rFonts w:ascii="Lucida Sans" w:eastAsiaTheme="majorEastAsia" w:hAnsi="Lucida Sans" w:cstheme="majorBidi"/>
      <w:color w:val="99CC01"/>
      <w:sz w:val="24"/>
      <w:szCs w:val="24"/>
    </w:rPr>
  </w:style>
  <w:style w:type="paragraph" w:styleId="Zitat">
    <w:name w:val="Quote"/>
    <w:basedOn w:val="Standard"/>
    <w:next w:val="Standard"/>
    <w:link w:val="ZitatZchn"/>
    <w:uiPriority w:val="29"/>
    <w:qFormat/>
    <w:rsid w:val="00A40E02"/>
    <w:pPr>
      <w:ind w:left="862" w:right="862"/>
      <w:jc w:val="center"/>
    </w:pPr>
    <w:rPr>
      <w:i/>
      <w:iCs/>
      <w:color w:val="70706F"/>
    </w:rPr>
  </w:style>
  <w:style w:type="character" w:customStyle="1" w:styleId="ZitatZchn">
    <w:name w:val="Zitat Zchn"/>
    <w:basedOn w:val="Absatz-Standardschriftart"/>
    <w:link w:val="Zitat"/>
    <w:uiPriority w:val="29"/>
    <w:rsid w:val="00A40E02"/>
    <w:rPr>
      <w:rFonts w:ascii="Lucida Sans" w:hAnsi="Lucida Sans"/>
      <w:i/>
      <w:iCs/>
      <w:color w:val="70706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2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tiftungbildung365.sharepoint.com/sites/vorlagen/Vorlagen/sb_Briefvorlage.dotx" TargetMode="External"/></Relationships>
</file>

<file path=word/theme/theme1.xml><?xml version="1.0" encoding="utf-8"?>
<a:theme xmlns:a="http://schemas.openxmlformats.org/drawingml/2006/main" name="Office Theme">
  <a:themeElements>
    <a:clrScheme name="Stiftung Bildung">
      <a:dk1>
        <a:srgbClr val="2E2E2E"/>
      </a:dk1>
      <a:lt1>
        <a:sysClr val="window" lastClr="FFFFFF"/>
      </a:lt1>
      <a:dk2>
        <a:srgbClr val="000000"/>
      </a:dk2>
      <a:lt2>
        <a:srgbClr val="E7E6E6"/>
      </a:lt2>
      <a:accent1>
        <a:srgbClr val="008CA6"/>
      </a:accent1>
      <a:accent2>
        <a:srgbClr val="E04E00"/>
      </a:accent2>
      <a:accent3>
        <a:srgbClr val="88B700"/>
      </a:accent3>
      <a:accent4>
        <a:srgbClr val="2E2E2E"/>
      </a:accent4>
      <a:accent5>
        <a:srgbClr val="5C5C5C"/>
      </a:accent5>
      <a:accent6>
        <a:srgbClr val="A5A5A5"/>
      </a:accent6>
      <a:hlink>
        <a:srgbClr val="0563C1"/>
      </a:hlink>
      <a:folHlink>
        <a:srgbClr val="954F72"/>
      </a:folHlink>
    </a:clrScheme>
    <a:fontScheme name="Stiftung Bildung">
      <a:majorFont>
        <a:latin typeface="Lucida Sans Unicode"/>
        <a:ea typeface=""/>
        <a:cs typeface=""/>
      </a:majorFont>
      <a:minorFont>
        <a:latin typeface="Lucida Sans Unicod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F2337E1E98E8459C464BB2238B2FFF" ma:contentTypeVersion="8" ma:contentTypeDescription="Ein neues Dokument erstellen." ma:contentTypeScope="" ma:versionID="14dbcb076887bdab372d9a1260dbd38e">
  <xsd:schema xmlns:xsd="http://www.w3.org/2001/XMLSchema" xmlns:xs="http://www.w3.org/2001/XMLSchema" xmlns:p="http://schemas.microsoft.com/office/2006/metadata/properties" xmlns:ns2="827f98ac-142e-4a7b-8a50-7d67ecf59283" xmlns:ns3="eef62055-be5a-46d6-a54e-1c05729c1fd6" targetNamespace="http://schemas.microsoft.com/office/2006/metadata/properties" ma:root="true" ma:fieldsID="e1eef9d81a2ac0c0fe8dc237a1016a64" ns2:_="" ns3:_="">
    <xsd:import namespace="827f98ac-142e-4a7b-8a50-7d67ecf59283"/>
    <xsd:import namespace="eef62055-be5a-46d6-a54e-1c05729c1f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f98ac-142e-4a7b-8a50-7d67ecf592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ca5ea9e2-b53a-4907-b5dd-65084ab449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f62055-be5a-46d6-a54e-1c05729c1fd6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2beb56c-0a05-4381-8b8b-2cc28ea106fc}" ma:internalName="TaxCatchAll" ma:showField="CatchAllData" ma:web="eef62055-be5a-46d6-a54e-1c05729c1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f62055-be5a-46d6-a54e-1c05729c1fd6" xsi:nil="true"/>
    <lcf76f155ced4ddcb4097134ff3c332f xmlns="827f98ac-142e-4a7b-8a50-7d67ecf5928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66DE374-E4A1-4F5E-BE2D-61B3AC3BF0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7f98ac-142e-4a7b-8a50-7d67ecf59283"/>
    <ds:schemaRef ds:uri="eef62055-be5a-46d6-a54e-1c05729c1f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0D5883-5EC6-4501-BF96-8FFA996611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304E2C-B434-4B73-B2B9-A234BA74C01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2463E5C-D27E-4B9E-A9C2-FFCC262F4651}">
  <ds:schemaRefs>
    <ds:schemaRef ds:uri="http://schemas.microsoft.com/office/2006/metadata/properties"/>
    <ds:schemaRef ds:uri="http://schemas.microsoft.com/office/infopath/2007/PartnerControls"/>
    <ds:schemaRef ds:uri="eef62055-be5a-46d6-a54e-1c05729c1fd6"/>
    <ds:schemaRef ds:uri="827f98ac-142e-4a7b-8a50-7d67ecf5928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sb_Briefvorlage</Template>
  <TotalTime>0</TotalTime>
  <Pages>2</Pages>
  <Words>290</Words>
  <Characters>1837</Characters>
  <Application>Microsoft Office Word</Application>
  <DocSecurity>0</DocSecurity>
  <Lines>43</Lines>
  <Paragraphs>20</Paragraphs>
  <ScaleCrop>false</ScaleCrop>
  <Company>MyCompany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Franziska Margraff</dc:creator>
  <cp:keywords/>
  <cp:lastModifiedBy>Franziska Margraff</cp:lastModifiedBy>
  <cp:revision>4</cp:revision>
  <cp:lastPrinted>2020-11-16T19:36:00Z</cp:lastPrinted>
  <dcterms:created xsi:type="dcterms:W3CDTF">2026-07-23T07:33:00Z</dcterms:created>
  <dcterms:modified xsi:type="dcterms:W3CDTF">2026-09-03T10:21:00Z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0x010100FBF2337E1E98E8459C464BB2238B2FFF</vt:lpwstr>
  </property>
  <property fmtid="{D5CDD505-2E9C-101B-9397-08002B2CF9AE}" pid="3" name="Order">
    <vt:r8>1940000</vt:r8>
  </property>
  <property fmtid="{D5CDD505-2E9C-101B-9397-08002B2CF9AE}" pid="4" name="ComplianceAssetId">
    <vt:lpwstr/>
  </property>
  <property fmtid="{D5CDD505-2E9C-101B-9397-08002B2CF9AE}" pid="5" name="MediaServiceImageTags">
    <vt:lpwstr/>
  </property>
</Properties>
</file>